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D85" w:rsidRPr="006C588E" w:rsidRDefault="00930385" w:rsidP="00466D85">
      <w:pPr>
        <w:pStyle w:val="2"/>
        <w:jc w:val="left"/>
        <w:rPr>
          <w:rFonts w:ascii="Century Gothic" w:hAnsi="Century Gothic"/>
          <w:color w:val="FFFFFF" w:themeColor="background1"/>
          <w:sz w:val="22"/>
          <w:szCs w:val="22"/>
          <w:lang w:val="en-US"/>
        </w:rPr>
      </w:pPr>
      <w:r w:rsidRPr="00390466">
        <w:rPr>
          <w:rFonts w:ascii="Century Gothic" w:hAnsi="Century Gothic"/>
          <w:noProof/>
          <w:color w:val="FFFFFF" w:themeColor="background1"/>
          <w:sz w:val="22"/>
          <w:szCs w:val="22"/>
          <w:lang w:eastAsia="ru-RU"/>
        </w:rPr>
        <w:drawing>
          <wp:anchor distT="0" distB="0" distL="114300" distR="114300" simplePos="0" relativeHeight="251659264" behindDoc="0" locked="0" layoutInCell="1" allowOverlap="1" wp14:anchorId="2D866093" wp14:editId="1733BC26">
            <wp:simplePos x="0" y="0"/>
            <wp:positionH relativeFrom="column">
              <wp:posOffset>4251960</wp:posOffset>
            </wp:positionH>
            <wp:positionV relativeFrom="paragraph">
              <wp:posOffset>-33020</wp:posOffset>
            </wp:positionV>
            <wp:extent cx="2019300" cy="453542"/>
            <wp:effectExtent l="0" t="0" r="0" b="38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ntury Gothic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4535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5543" w:rsidRPr="00390466">
        <w:rPr>
          <w:rFonts w:ascii="Century Gothic" w:hAnsi="Century Gothic"/>
          <w:noProof/>
          <w:color w:val="FFFFFF" w:themeColor="background1"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6C5C1FE" wp14:editId="5BAFEBFD">
                <wp:simplePos x="0" y="0"/>
                <wp:positionH relativeFrom="column">
                  <wp:posOffset>-99060</wp:posOffset>
                </wp:positionH>
                <wp:positionV relativeFrom="paragraph">
                  <wp:posOffset>-619760</wp:posOffset>
                </wp:positionV>
                <wp:extent cx="2686050" cy="1247775"/>
                <wp:effectExtent l="0" t="0" r="0" b="952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0" cy="1247775"/>
                        </a:xfrm>
                        <a:prstGeom prst="rect">
                          <a:avLst/>
                        </a:prstGeom>
                        <a:solidFill>
                          <a:srgbClr val="E2530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00E21" id="Прямоугольник 4" o:spid="_x0000_s1026" style="position:absolute;margin-left:-7.8pt;margin-top:-48.8pt;width:211.5pt;height:98.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" fillcolor="#e25303" stroked="f" strokeweight="1pt"/>
            </w:pict>
          </mc:Fallback>
        </mc:AlternateContent>
      </w:r>
      <w:r w:rsidR="006C588E">
        <w:rPr>
          <w:rFonts w:ascii="Century Gothic" w:hAnsi="Century Gothic"/>
          <w:color w:val="FFFFFF" w:themeColor="background1"/>
          <w:sz w:val="22"/>
          <w:szCs w:val="22"/>
          <w:lang w:val="en-US"/>
        </w:rPr>
        <w:t>schwank</w:t>
      </w:r>
      <w:r w:rsidR="00D95543" w:rsidRPr="00390466">
        <w:rPr>
          <w:rFonts w:ascii="Century Gothic" w:hAnsi="Century Gothic"/>
          <w:color w:val="FFFFFF" w:themeColor="background1"/>
          <w:sz w:val="22"/>
          <w:szCs w:val="22"/>
        </w:rPr>
        <w:t>.</w:t>
      </w:r>
      <w:r w:rsidR="006C588E">
        <w:rPr>
          <w:rFonts w:ascii="Century Gothic" w:hAnsi="Century Gothic"/>
          <w:color w:val="FFFFFF" w:themeColor="background1"/>
          <w:sz w:val="22"/>
          <w:szCs w:val="22"/>
          <w:lang w:val="en-US"/>
        </w:rPr>
        <w:t>kz</w:t>
      </w:r>
    </w:p>
    <w:p w:rsidR="00D95543" w:rsidRPr="00454F0E" w:rsidRDefault="00D95543" w:rsidP="00D95543">
      <w:pPr>
        <w:rPr>
          <w:rFonts w:ascii="Century Gothic" w:hAnsi="Century Gothic"/>
          <w:color w:val="FF7800"/>
          <w:sz w:val="28"/>
          <w:szCs w:val="28"/>
        </w:rPr>
      </w:pPr>
    </w:p>
    <w:p w:rsidR="00F71411" w:rsidRPr="00454F0E" w:rsidRDefault="00466D85" w:rsidP="00466D85">
      <w:pPr>
        <w:pStyle w:val="2"/>
        <w:jc w:val="left"/>
        <w:rPr>
          <w:rFonts w:ascii="Century Gothic" w:hAnsi="Century Gothic"/>
          <w:color w:val="787878"/>
          <w:sz w:val="18"/>
          <w:szCs w:val="18"/>
        </w:rPr>
      </w:pPr>
      <w:r w:rsidRPr="00390466">
        <w:rPr>
          <w:rFonts w:ascii="Century Gothic" w:hAnsi="Century Gothic"/>
          <w:b/>
          <w:color w:val="FFFFFF" w:themeColor="background1"/>
          <w:sz w:val="32"/>
          <w:szCs w:val="32"/>
        </w:rPr>
        <w:t>Опросный лист</w:t>
      </w:r>
      <w:r w:rsidRPr="00390466">
        <w:rPr>
          <w:rFonts w:ascii="Century Gothic" w:hAnsi="Century Gothic"/>
          <w:b/>
          <w:color w:val="FF7800"/>
          <w:sz w:val="36"/>
          <w:szCs w:val="36"/>
        </w:rPr>
        <w:cr/>
      </w:r>
      <w:r w:rsidRPr="00390466">
        <w:rPr>
          <w:rFonts w:ascii="Century Gothic" w:hAnsi="Century Gothic"/>
          <w:color w:val="787878"/>
          <w:sz w:val="22"/>
          <w:szCs w:val="22"/>
        </w:rPr>
        <w:t>для выполнения теплового расчета</w:t>
      </w:r>
      <w:r w:rsidR="00454F0E" w:rsidRPr="00390466">
        <w:rPr>
          <w:rFonts w:ascii="Century Gothic" w:hAnsi="Century Gothic"/>
          <w:color w:val="787878"/>
          <w:sz w:val="22"/>
          <w:szCs w:val="22"/>
        </w:rPr>
        <w:t xml:space="preserve"> с</w:t>
      </w:r>
      <w:r w:rsidRPr="00390466">
        <w:rPr>
          <w:rFonts w:ascii="Century Gothic" w:hAnsi="Century Gothic"/>
          <w:color w:val="787878"/>
          <w:sz w:val="22"/>
          <w:szCs w:val="22"/>
        </w:rPr>
        <w:t>истемы отопления</w:t>
      </w:r>
      <w:r w:rsidRPr="00390466">
        <w:rPr>
          <w:rFonts w:ascii="Century Gothic" w:hAnsi="Century Gothic"/>
          <w:color w:val="787878"/>
          <w:sz w:val="22"/>
          <w:szCs w:val="22"/>
          <w14:textFill>
            <w14:solidFill>
              <w14:srgbClr w14:val="787878">
                <w14:lumMod w14:val="50000"/>
              </w14:srgbClr>
            </w14:solidFill>
          </w14:textFill>
        </w:rPr>
        <w:t xml:space="preserve"> </w:t>
      </w:r>
      <w:r w:rsidRPr="00390466">
        <w:rPr>
          <w:rFonts w:ascii="Century Gothic" w:hAnsi="Century Gothic"/>
          <w:color w:val="787878"/>
          <w:sz w:val="22"/>
          <w:szCs w:val="22"/>
        </w:rPr>
        <w:t>с газовыми инфракрасными излучателями</w:t>
      </w:r>
    </w:p>
    <w:tbl>
      <w:tblPr>
        <w:tblW w:w="9922" w:type="dxa"/>
        <w:tblInd w:w="-35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2"/>
      </w:tblGrid>
      <w:tr w:rsidR="00E17DD9" w:rsidRPr="00454F0E" w:rsidTr="009E2407">
        <w:trPr>
          <w:trHeight w:val="342"/>
        </w:trPr>
        <w:tc>
          <w:tcPr>
            <w:tcW w:w="9922" w:type="dxa"/>
            <w:shd w:val="clear" w:color="auto" w:fill="auto"/>
            <w:vAlign w:val="center"/>
          </w:tcPr>
          <w:p w:rsidR="00E17DD9" w:rsidRPr="00454F0E" w:rsidRDefault="00E17DD9" w:rsidP="00E12C08">
            <w:pPr>
              <w:pStyle w:val="1"/>
              <w:ind w:right="-93"/>
              <w:rPr>
                <w:rFonts w:ascii="Century Gothic" w:hAnsi="Century Gothic" w:cs="Arial"/>
                <w:b/>
                <w:i/>
                <w:sz w:val="20"/>
              </w:rPr>
            </w:pPr>
            <w:r w:rsidRPr="00454F0E">
              <w:rPr>
                <w:rFonts w:ascii="Century Gothic" w:hAnsi="Century Gothic" w:cs="Arial"/>
                <w:sz w:val="20"/>
              </w:rPr>
              <w:t xml:space="preserve">Наименование организации: </w:t>
            </w: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2142309539"/>
                <w:placeholder>
                  <w:docPart w:val="325C59DDBB594C089BD638B027817ED5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="00FF2621" w:rsidRPr="00136DB0">
                  <w:rPr>
                    <w:rFonts w:ascii="Arial" w:hAnsi="Arial" w:cs="Arial"/>
                    <w:color w:val="A6A6A6" w:themeColor="background1" w:themeShade="A6"/>
                  </w:rPr>
                  <w:t>Введите текст</w:t>
                </w:r>
              </w:sdtContent>
            </w:sdt>
          </w:p>
        </w:tc>
      </w:tr>
      <w:tr w:rsidR="007674CE" w:rsidRPr="00454F0E" w:rsidTr="009E2407">
        <w:trPr>
          <w:trHeight w:val="342"/>
        </w:trPr>
        <w:tc>
          <w:tcPr>
            <w:tcW w:w="9922" w:type="dxa"/>
            <w:shd w:val="clear" w:color="auto" w:fill="auto"/>
            <w:vAlign w:val="center"/>
          </w:tcPr>
          <w:p w:rsidR="007674CE" w:rsidRPr="00454F0E" w:rsidRDefault="006C588E" w:rsidP="00146E08">
            <w:pPr>
              <w:pStyle w:val="1"/>
              <w:ind w:right="-93"/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>БИН</w:t>
            </w:r>
            <w:r w:rsidR="00130912">
              <w:rPr>
                <w:rFonts w:ascii="Century Gothic" w:hAnsi="Century Gothic" w:cs="Arial"/>
                <w:sz w:val="20"/>
              </w:rPr>
              <w:t xml:space="preserve"> организации</w:t>
            </w:r>
            <w:r w:rsidR="007674CE">
              <w:rPr>
                <w:rFonts w:ascii="Century Gothic" w:hAnsi="Century Gothic" w:cs="Arial"/>
                <w:sz w:val="20"/>
              </w:rPr>
              <w:t xml:space="preserve">: </w:t>
            </w: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-2011060406"/>
                <w:placeholder>
                  <w:docPart w:val="26EC5F543E0C41A6A27F7681BB2E4813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="00146E08" w:rsidRPr="00136DB0">
                  <w:rPr>
                    <w:rFonts w:ascii="Arial" w:hAnsi="Arial" w:cs="Arial"/>
                    <w:color w:val="A6A6A6" w:themeColor="background1" w:themeShade="A6"/>
                  </w:rPr>
                  <w:t>Введите текст</w:t>
                </w:r>
              </w:sdtContent>
            </w:sdt>
          </w:p>
        </w:tc>
      </w:tr>
      <w:tr w:rsidR="00E17DD9" w:rsidRPr="00454F0E" w:rsidTr="009E2407">
        <w:trPr>
          <w:trHeight w:val="342"/>
        </w:trPr>
        <w:tc>
          <w:tcPr>
            <w:tcW w:w="9922" w:type="dxa"/>
            <w:shd w:val="clear" w:color="auto" w:fill="auto"/>
            <w:vAlign w:val="bottom"/>
          </w:tcPr>
          <w:p w:rsidR="00E17DD9" w:rsidRPr="00454F0E" w:rsidRDefault="00E17DD9" w:rsidP="0041355B">
            <w:pPr>
              <w:pStyle w:val="1"/>
              <w:ind w:right="-93"/>
              <w:rPr>
                <w:rFonts w:ascii="Century Gothic" w:hAnsi="Century Gothic" w:cs="Arial"/>
                <w:sz w:val="20"/>
              </w:rPr>
            </w:pPr>
            <w:r w:rsidRPr="00454F0E">
              <w:rPr>
                <w:rFonts w:ascii="Century Gothic" w:hAnsi="Century Gothic" w:cs="Arial"/>
                <w:sz w:val="20"/>
              </w:rPr>
              <w:t>Адрес об</w:t>
            </w:r>
            <w:bookmarkStart w:id="0" w:name="_GoBack"/>
            <w:bookmarkEnd w:id="0"/>
            <w:r w:rsidRPr="00454F0E">
              <w:rPr>
                <w:rFonts w:ascii="Century Gothic" w:hAnsi="Century Gothic" w:cs="Arial"/>
                <w:sz w:val="20"/>
              </w:rPr>
              <w:t xml:space="preserve">ъекта: </w:t>
            </w: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-151446650"/>
                <w:placeholder>
                  <w:docPart w:val="98C600E56C964666B50266FCAA17E961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="0041355B"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</w:rPr>
                  <w:t>Введите текст</w:t>
                </w:r>
              </w:sdtContent>
            </w:sdt>
          </w:p>
        </w:tc>
      </w:tr>
      <w:tr w:rsidR="00E17DD9" w:rsidRPr="00454F0E" w:rsidTr="009E2407">
        <w:trPr>
          <w:trHeight w:val="342"/>
        </w:trPr>
        <w:tc>
          <w:tcPr>
            <w:tcW w:w="9922" w:type="dxa"/>
            <w:shd w:val="clear" w:color="auto" w:fill="auto"/>
            <w:vAlign w:val="bottom"/>
          </w:tcPr>
          <w:p w:rsidR="00E17DD9" w:rsidRPr="00454F0E" w:rsidRDefault="00136DB0" w:rsidP="00136DB0">
            <w:pPr>
              <w:pStyle w:val="1"/>
              <w:ind w:right="-93"/>
              <w:rPr>
                <w:rFonts w:ascii="Century Gothic" w:hAnsi="Century Gothic" w:cs="Arial"/>
                <w:sz w:val="20"/>
              </w:rPr>
            </w:pPr>
            <w:r w:rsidRPr="00454F0E">
              <w:rPr>
                <w:rFonts w:ascii="Century Gothic" w:hAnsi="Century Gothic" w:cs="Arial"/>
                <w:sz w:val="20"/>
              </w:rPr>
              <w:t xml:space="preserve">Характер производства: </w:t>
            </w: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-430668715"/>
                <w:placeholder>
                  <w:docPart w:val="B324513B6F864384ACDC7851BC56F529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</w:rPr>
                  <w:t>Введите текст</w:t>
                </w:r>
              </w:sdtContent>
            </w:sdt>
          </w:p>
        </w:tc>
      </w:tr>
      <w:tr w:rsidR="00E17DD9" w:rsidRPr="00454F0E" w:rsidTr="009E2407">
        <w:trPr>
          <w:trHeight w:val="342"/>
        </w:trPr>
        <w:tc>
          <w:tcPr>
            <w:tcW w:w="9922" w:type="dxa"/>
            <w:shd w:val="clear" w:color="auto" w:fill="auto"/>
            <w:vAlign w:val="bottom"/>
          </w:tcPr>
          <w:p w:rsidR="00E17DD9" w:rsidRPr="00454F0E" w:rsidRDefault="00E17DD9" w:rsidP="0065141E">
            <w:pPr>
              <w:pStyle w:val="1"/>
              <w:ind w:right="-93"/>
              <w:rPr>
                <w:rFonts w:ascii="Century Gothic" w:hAnsi="Century Gothic" w:cs="Arial"/>
                <w:sz w:val="20"/>
              </w:rPr>
            </w:pPr>
            <w:r w:rsidRPr="00454F0E">
              <w:rPr>
                <w:rFonts w:ascii="Century Gothic" w:hAnsi="Century Gothic" w:cs="Arial"/>
                <w:sz w:val="20"/>
              </w:rPr>
              <w:t>Категория взрывопожароопасности:</w:t>
            </w:r>
            <w:r w:rsidR="0065141E" w:rsidRPr="00454F0E">
              <w:rPr>
                <w:rFonts w:ascii="Century Gothic" w:hAnsi="Century Gothic" w:cs="Arial"/>
                <w:sz w:val="20"/>
              </w:rPr>
              <w:t xml:space="preserve"> </w:t>
            </w: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86054634"/>
                <w:placeholder>
                  <w:docPart w:val="65A3D05ADD58475ABEB379C31A27F8D1"/>
                </w:placeholder>
                <w:showingPlcHdr/>
                <w:comboBox>
                  <w:listItem w:value="Выберите элемент."/>
                  <w:listItem w:displayText="А" w:value="А"/>
                  <w:listItem w:displayText="Б" w:value="Б"/>
                  <w:listItem w:displayText="В1" w:value="В1"/>
                  <w:listItem w:displayText="В2" w:value="В2"/>
                  <w:listItem w:displayText="В3" w:value="В3"/>
                  <w:listItem w:displayText="В4" w:value="В4"/>
                  <w:listItem w:displayText="Д" w:value="Д"/>
                  <w:listItem w:displayText="Г" w:value="Г"/>
                  <w:listItem w:displayText="нет данных требуется звонок специалиста &quot;Сибшванк&quot;" w:value="нет данных требуется звонок специалиста &quot;Сибшванк&quot;"/>
                </w:comboBox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="00F71411" w:rsidRPr="00454F0E">
                  <w:rPr>
                    <w:rStyle w:val="a3"/>
                    <w:rFonts w:ascii="Century Gothic" w:hAnsi="Century Gothic" w:cs="Arial"/>
                    <w:sz w:val="20"/>
                  </w:rPr>
                  <w:t>Выберите элемент.</w:t>
                </w:r>
              </w:sdtContent>
            </w:sdt>
          </w:p>
        </w:tc>
      </w:tr>
      <w:tr w:rsidR="00E17DD9" w:rsidRPr="00454F0E" w:rsidTr="009E2407">
        <w:trPr>
          <w:trHeight w:val="342"/>
        </w:trPr>
        <w:tc>
          <w:tcPr>
            <w:tcW w:w="9922" w:type="dxa"/>
            <w:shd w:val="clear" w:color="auto" w:fill="auto"/>
            <w:vAlign w:val="bottom"/>
          </w:tcPr>
          <w:p w:rsidR="00E17DD9" w:rsidRPr="00454F0E" w:rsidRDefault="00E17DD9" w:rsidP="0065141E">
            <w:pPr>
              <w:pStyle w:val="1"/>
              <w:ind w:right="-93"/>
              <w:rPr>
                <w:rFonts w:ascii="Century Gothic" w:hAnsi="Century Gothic" w:cs="Arial"/>
                <w:sz w:val="20"/>
              </w:rPr>
            </w:pPr>
            <w:r w:rsidRPr="00454F0E">
              <w:rPr>
                <w:rFonts w:ascii="Century Gothic" w:hAnsi="Century Gothic" w:cs="Arial"/>
                <w:sz w:val="20"/>
              </w:rPr>
              <w:t xml:space="preserve">Степень огнестойкости здания: </w:t>
            </w: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-1771149339"/>
                <w:placeholder>
                  <w:docPart w:val="44BB858FD2464852A3C19B6E2C0EC9F3"/>
                </w:placeholder>
                <w:showingPlcHdr/>
                <w:comboBox>
                  <w:listItem w:value="Выберите элемент."/>
                  <w:listItem w:displayText="I" w:value="I"/>
                  <w:listItem w:displayText="II" w:value="II"/>
                  <w:listItem w:displayText="III" w:value="III"/>
                  <w:listItem w:displayText="IV" w:value="IV"/>
                  <w:listItem w:displayText="нет данных, требуется звонок специалиста &quot;Сибшванк&quot;" w:value="нет данных, требуется звонок специалиста &quot;Сибшванк&quot;"/>
                </w:comboBox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="0065141E" w:rsidRPr="00454F0E">
                  <w:rPr>
                    <w:rStyle w:val="a3"/>
                    <w:rFonts w:ascii="Century Gothic" w:hAnsi="Century Gothic" w:cs="Arial"/>
                    <w:sz w:val="20"/>
                  </w:rPr>
                  <w:t>Выберите элемент.</w:t>
                </w:r>
              </w:sdtContent>
            </w:sdt>
          </w:p>
        </w:tc>
      </w:tr>
      <w:tr w:rsidR="00E17DD9" w:rsidRPr="00454F0E" w:rsidTr="009E2407">
        <w:trPr>
          <w:trHeight w:val="342"/>
        </w:trPr>
        <w:tc>
          <w:tcPr>
            <w:tcW w:w="9922" w:type="dxa"/>
            <w:shd w:val="clear" w:color="auto" w:fill="auto"/>
            <w:vAlign w:val="bottom"/>
          </w:tcPr>
          <w:p w:rsidR="00E17DD9" w:rsidRPr="00454F0E" w:rsidRDefault="00E17DD9" w:rsidP="0065141E">
            <w:pPr>
              <w:pStyle w:val="1"/>
              <w:ind w:right="-93"/>
              <w:rPr>
                <w:rFonts w:ascii="Century Gothic" w:hAnsi="Century Gothic" w:cs="Arial"/>
                <w:sz w:val="20"/>
              </w:rPr>
            </w:pPr>
            <w:r w:rsidRPr="00454F0E">
              <w:rPr>
                <w:rFonts w:ascii="Century Gothic" w:hAnsi="Century Gothic" w:cs="Arial"/>
                <w:sz w:val="20"/>
              </w:rPr>
              <w:t>График работы:</w:t>
            </w:r>
            <w:r w:rsidR="00DC45CA" w:rsidRPr="00454F0E">
              <w:rPr>
                <w:rFonts w:ascii="Century Gothic" w:hAnsi="Century Gothic" w:cs="Arial"/>
                <w:sz w:val="20"/>
              </w:rPr>
              <w:t xml:space="preserve"> </w:t>
            </w: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63149034"/>
                <w:placeholder>
                  <w:docPart w:val="9884D8E88A644A2E9DC2CD5BE7DBB545"/>
                </w:placeholder>
                <w:showingPlcHdr/>
                <w:comboBox>
                  <w:listItem w:value="Выберите элемент."/>
                  <w:listItem w:displayText="односменный" w:value="односменный"/>
                  <w:listItem w:displayText="двухсменный" w:value="двухсменный"/>
                  <w:listItem w:displayText="трехсменный" w:value="трехсменный"/>
                </w:comboBox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="0065141E" w:rsidRPr="00454F0E">
                  <w:rPr>
                    <w:rStyle w:val="a3"/>
                    <w:rFonts w:ascii="Century Gothic" w:hAnsi="Century Gothic" w:cs="Arial"/>
                    <w:sz w:val="20"/>
                  </w:rPr>
                  <w:t>Выберите элемент.</w:t>
                </w:r>
              </w:sdtContent>
            </w:sdt>
          </w:p>
        </w:tc>
      </w:tr>
      <w:tr w:rsidR="00E17DD9" w:rsidRPr="00454F0E" w:rsidTr="009E2407">
        <w:trPr>
          <w:trHeight w:val="342"/>
        </w:trPr>
        <w:tc>
          <w:tcPr>
            <w:tcW w:w="9922" w:type="dxa"/>
            <w:shd w:val="clear" w:color="auto" w:fill="auto"/>
            <w:vAlign w:val="bottom"/>
          </w:tcPr>
          <w:p w:rsidR="00E17DD9" w:rsidRPr="00454F0E" w:rsidRDefault="007C543D" w:rsidP="0041355B">
            <w:pPr>
              <w:pStyle w:val="1"/>
              <w:ind w:right="-93"/>
              <w:rPr>
                <w:rFonts w:ascii="Century Gothic" w:hAnsi="Century Gothic" w:cs="Arial"/>
                <w:sz w:val="20"/>
              </w:rPr>
            </w:pPr>
            <w:r w:rsidRPr="00454F0E">
              <w:rPr>
                <w:rFonts w:ascii="Century Gothic" w:hAnsi="Century Gothic" w:cs="Arial"/>
                <w:sz w:val="20"/>
              </w:rPr>
              <w:t>Требуемая в</w:t>
            </w:r>
            <w:r w:rsidR="00E17DD9" w:rsidRPr="00454F0E">
              <w:rPr>
                <w:rFonts w:ascii="Century Gothic" w:hAnsi="Century Gothic" w:cs="Arial"/>
                <w:sz w:val="20"/>
              </w:rPr>
              <w:t xml:space="preserve">нутренняя температура: дневная </w:t>
            </w: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1994608276"/>
                <w:placeholder>
                  <w:docPart w:val="35E63E806E454BE08DAE6C01F958720A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="0041355B"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</w:rPr>
                  <w:t>Введите текст</w:t>
                </w:r>
              </w:sdtContent>
            </w:sdt>
            <w:r w:rsidR="00E17DD9" w:rsidRPr="00454F0E">
              <w:rPr>
                <w:rFonts w:ascii="Century Gothic" w:hAnsi="Century Gothic" w:cs="Arial"/>
                <w:sz w:val="20"/>
              </w:rPr>
              <w:t xml:space="preserve"> </w:t>
            </w:r>
            <w:r w:rsidR="00E17DD9" w:rsidRPr="00454F0E">
              <w:rPr>
                <w:rFonts w:ascii="Century Gothic" w:hAnsi="Century Gothic" w:cs="Arial"/>
                <w:sz w:val="20"/>
                <w:vertAlign w:val="superscript"/>
              </w:rPr>
              <w:t>0</w:t>
            </w:r>
            <w:r w:rsidR="00E17DD9" w:rsidRPr="00454F0E">
              <w:rPr>
                <w:rFonts w:ascii="Century Gothic" w:hAnsi="Century Gothic" w:cs="Arial"/>
                <w:sz w:val="20"/>
              </w:rPr>
              <w:t xml:space="preserve">С; ночная </w:t>
            </w: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551355560"/>
                <w:placeholder>
                  <w:docPart w:val="AA5691D42C834D29A38CF9E4DAC68E78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="00136DB0"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</w:rPr>
                  <w:t>Введите текст</w:t>
                </w:r>
              </w:sdtContent>
            </w:sdt>
            <w:r w:rsidR="00E17DD9" w:rsidRPr="00454F0E">
              <w:rPr>
                <w:rFonts w:ascii="Century Gothic" w:hAnsi="Century Gothic" w:cs="Arial"/>
                <w:sz w:val="20"/>
              </w:rPr>
              <w:t xml:space="preserve"> </w:t>
            </w:r>
            <w:r w:rsidR="00E17DD9" w:rsidRPr="00454F0E">
              <w:rPr>
                <w:rFonts w:ascii="Century Gothic" w:hAnsi="Century Gothic" w:cs="Arial"/>
                <w:sz w:val="20"/>
                <w:vertAlign w:val="superscript"/>
              </w:rPr>
              <w:t>0</w:t>
            </w:r>
            <w:r w:rsidR="00E17DD9" w:rsidRPr="00454F0E">
              <w:rPr>
                <w:rFonts w:ascii="Century Gothic" w:hAnsi="Century Gothic" w:cs="Arial"/>
                <w:sz w:val="20"/>
              </w:rPr>
              <w:t>С.</w:t>
            </w:r>
          </w:p>
        </w:tc>
      </w:tr>
      <w:tr w:rsidR="00E17DD9" w:rsidRPr="00454F0E" w:rsidTr="009E2407">
        <w:trPr>
          <w:trHeight w:val="342"/>
        </w:trPr>
        <w:tc>
          <w:tcPr>
            <w:tcW w:w="9922" w:type="dxa"/>
            <w:shd w:val="clear" w:color="auto" w:fill="auto"/>
            <w:vAlign w:val="bottom"/>
          </w:tcPr>
          <w:p w:rsidR="00E17DD9" w:rsidRPr="00454F0E" w:rsidRDefault="00E17DD9" w:rsidP="00136DB0">
            <w:pPr>
              <w:pStyle w:val="1"/>
              <w:ind w:right="-93"/>
              <w:rPr>
                <w:rFonts w:ascii="Century Gothic" w:hAnsi="Century Gothic" w:cs="Arial"/>
                <w:sz w:val="20"/>
              </w:rPr>
            </w:pPr>
            <w:r w:rsidRPr="00454F0E">
              <w:rPr>
                <w:rFonts w:ascii="Century Gothic" w:hAnsi="Century Gothic" w:cs="Arial"/>
                <w:sz w:val="20"/>
              </w:rPr>
              <w:t>Температура внутри смежного помещения</w:t>
            </w:r>
            <w:r w:rsidR="00B9015E" w:rsidRPr="00454F0E">
              <w:rPr>
                <w:rFonts w:ascii="Century Gothic" w:hAnsi="Century Gothic" w:cs="Arial"/>
                <w:sz w:val="20"/>
              </w:rPr>
              <w:t>, если имеется</w:t>
            </w:r>
            <w:r w:rsidRPr="00454F0E">
              <w:rPr>
                <w:rFonts w:ascii="Century Gothic" w:hAnsi="Century Gothic" w:cs="Arial"/>
                <w:sz w:val="20"/>
              </w:rPr>
              <w:t>:</w:t>
            </w:r>
            <w:r w:rsidR="006907F6" w:rsidRPr="00454F0E">
              <w:rPr>
                <w:rFonts w:ascii="Century Gothic" w:hAnsi="Century Gothic" w:cs="Arial"/>
                <w:sz w:val="20"/>
              </w:rPr>
              <w:t xml:space="preserve"> </w:t>
            </w: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1710526995"/>
                <w:placeholder>
                  <w:docPart w:val="88F4D9FA6E9C4D948A5E6BB631A15D92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="00136DB0"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</w:rPr>
                  <w:t>Введите текст</w:t>
                </w:r>
              </w:sdtContent>
            </w:sdt>
            <w:r w:rsidR="00136DB0" w:rsidRPr="00454F0E">
              <w:rPr>
                <w:rFonts w:ascii="Century Gothic" w:hAnsi="Century Gothic" w:cs="Arial"/>
                <w:sz w:val="20"/>
                <w:vertAlign w:val="superscript"/>
              </w:rPr>
              <w:t xml:space="preserve"> </w:t>
            </w:r>
            <w:r w:rsidRPr="00454F0E">
              <w:rPr>
                <w:rFonts w:ascii="Century Gothic" w:hAnsi="Century Gothic" w:cs="Arial"/>
                <w:sz w:val="20"/>
                <w:vertAlign w:val="superscript"/>
              </w:rPr>
              <w:t>0</w:t>
            </w:r>
            <w:r w:rsidRPr="00454F0E">
              <w:rPr>
                <w:rFonts w:ascii="Century Gothic" w:hAnsi="Century Gothic" w:cs="Arial"/>
                <w:sz w:val="20"/>
              </w:rPr>
              <w:t>С.</w:t>
            </w:r>
          </w:p>
        </w:tc>
      </w:tr>
      <w:tr w:rsidR="00BB0D0B" w:rsidRPr="00454F0E" w:rsidTr="00C05D5E">
        <w:trPr>
          <w:trHeight w:val="342"/>
        </w:trPr>
        <w:tc>
          <w:tcPr>
            <w:tcW w:w="9922" w:type="dxa"/>
            <w:shd w:val="clear" w:color="auto" w:fill="auto"/>
            <w:vAlign w:val="bottom"/>
          </w:tcPr>
          <w:p w:rsidR="00BB0D0B" w:rsidRPr="00454F0E" w:rsidRDefault="00BB0D0B" w:rsidP="00C05D5E">
            <w:pPr>
              <w:pStyle w:val="1"/>
              <w:ind w:right="-93"/>
              <w:rPr>
                <w:rStyle w:val="11"/>
                <w:rFonts w:ascii="Century Gothic" w:hAnsi="Century Gothic"/>
                <w:sz w:val="20"/>
              </w:rPr>
            </w:pPr>
            <w:r w:rsidRPr="00454F0E">
              <w:rPr>
                <w:rFonts w:ascii="Century Gothic" w:hAnsi="Century Gothic" w:cs="Arial"/>
                <w:sz w:val="20"/>
              </w:rPr>
              <w:t xml:space="preserve">Существующая приточная вентиляция: </w:t>
            </w: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198059912"/>
                <w:placeholder>
                  <w:docPart w:val="B7D9F7EC376D47879EAEBCC22CD06269"/>
                </w:placeholder>
                <w:showingPlcHdr/>
                <w:comboBox>
                  <w:listItem w:value="Выберите элемент."/>
                  <w:listItem w:displayText="теплая" w:value="теплая"/>
                  <w:listItem w:displayText="холодная" w:value="холодная"/>
                  <w:listItem w:displayText="отсутствует" w:value="отсутствует"/>
                </w:comboBox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Style w:val="a3"/>
                    <w:rFonts w:ascii="Century Gothic" w:hAnsi="Century Gothic" w:cs="Arial"/>
                    <w:sz w:val="20"/>
                  </w:rPr>
                  <w:t>Выберите элемент.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</w:rPr>
              <w:t xml:space="preserve">, </w:t>
            </w: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-644747602"/>
                <w:placeholder>
                  <w:docPart w:val="8D595AC6E60848E59146103FD7F0ACD7"/>
                </w:placeholder>
                <w:showingPlcHdr/>
                <w:comboBox>
                  <w:listItem w:value="Выберите элемент."/>
                  <w:listItem w:displayText="канальная" w:value="канальная"/>
                  <w:listItem w:displayText="безканальная" w:value="безканальная"/>
                  <w:listItem w:displayText="отсутствует" w:value="отсутствует"/>
                  <w:listItem w:displayText="нет данных, требуется звонок специалиста &quot;Сибшванк&quot;" w:value="нет данных, требуется звонок специалиста &quot;Сибшванк&quot;"/>
                </w:comboBox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Style w:val="a3"/>
                    <w:rFonts w:ascii="Century Gothic" w:hAnsi="Century Gothic" w:cs="Arial"/>
                    <w:sz w:val="20"/>
                  </w:rPr>
                  <w:t>Выберите элемент.</w:t>
                </w:r>
              </w:sdtContent>
            </w:sdt>
            <w:r w:rsidRPr="00454F0E">
              <w:rPr>
                <w:rStyle w:val="11"/>
                <w:rFonts w:ascii="Century Gothic" w:hAnsi="Century Gothic"/>
                <w:sz w:val="20"/>
              </w:rPr>
              <w:t xml:space="preserve"> </w:t>
            </w:r>
          </w:p>
          <w:p w:rsidR="00BB0D0B" w:rsidRPr="00454F0E" w:rsidRDefault="00465CCD" w:rsidP="00C05D5E">
            <w:pPr>
              <w:pStyle w:val="1"/>
              <w:ind w:left="3912" w:right="-91"/>
              <w:rPr>
                <w:rFonts w:ascii="Century Gothic" w:hAnsi="Century Gothic" w:cs="Arial"/>
                <w:sz w:val="20"/>
              </w:rPr>
            </w:pP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1414434463"/>
                <w:placeholder>
                  <w:docPart w:val="591F10DB99844DA8A256AB8CB3DEAD85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="00BB0D0B"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</w:rPr>
                  <w:t>Введите текст</w:t>
                </w:r>
              </w:sdtContent>
            </w:sdt>
            <w:r w:rsidR="00BB0D0B" w:rsidRPr="00454F0E">
              <w:rPr>
                <w:rFonts w:ascii="Century Gothic" w:hAnsi="Century Gothic" w:cs="Arial"/>
                <w:sz w:val="20"/>
              </w:rPr>
              <w:t xml:space="preserve"> м³/ч</w:t>
            </w:r>
          </w:p>
        </w:tc>
      </w:tr>
      <w:tr w:rsidR="00BB0D0B" w:rsidRPr="00454F0E" w:rsidTr="009E2407">
        <w:trPr>
          <w:trHeight w:val="342"/>
        </w:trPr>
        <w:tc>
          <w:tcPr>
            <w:tcW w:w="9922" w:type="dxa"/>
            <w:shd w:val="clear" w:color="auto" w:fill="auto"/>
            <w:vAlign w:val="bottom"/>
          </w:tcPr>
          <w:p w:rsidR="00BB0D0B" w:rsidRPr="00454F0E" w:rsidRDefault="00BB0D0B" w:rsidP="00ED1096">
            <w:pPr>
              <w:rPr>
                <w:rFonts w:ascii="Century Gothic" w:hAnsi="Century Gothic"/>
                <w:sz w:val="20"/>
                <w:szCs w:val="20"/>
              </w:rPr>
            </w:pPr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Существующая вытяжная </w:t>
            </w:r>
            <w:r w:rsidR="005F0723" w:rsidRPr="00454F0E">
              <w:rPr>
                <w:rFonts w:ascii="Century Gothic" w:hAnsi="Century Gothic" w:cs="Arial"/>
                <w:sz w:val="20"/>
                <w:szCs w:val="20"/>
              </w:rPr>
              <w:t>вентиляция:</w:t>
            </w:r>
            <w:r w:rsidR="005F0723">
              <w:rPr>
                <w:rFonts w:ascii="Century Gothic" w:hAnsi="Century Gothic" w:cs="Arial"/>
                <w:sz w:val="20"/>
                <w:szCs w:val="20"/>
              </w:rPr>
              <w:t xml:space="preserve"> 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1132754503"/>
                <w:placeholder>
                  <w:docPart w:val="E9E7B3A07FE84AB9B918F8614938B454"/>
                </w:placeholder>
                <w:showingPlcHdr/>
                <w:comboBox>
                  <w:listItem w:value="Выберите элемент."/>
                  <w:listItem w:displayText="естественная" w:value="естественная"/>
                  <w:listItem w:displayText="механическая" w:value="механическая"/>
                  <w:listItem w:displayText="местные отсосы" w:value="местные отсосы"/>
                  <w:listItem w:displayText="отсутствует" w:value="отсутствует"/>
                  <w:listItem w:displayText="нет данных, требуется звонок специалиста &quot;Сибшванк&quot;" w:value="нет данных, требуется звонок специалиста &quot;Сибшванк&quot;"/>
                </w:comboBox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Style w:val="a3"/>
                    <w:rFonts w:ascii="Century Gothic" w:hAnsi="Century Gothic" w:cs="Arial"/>
                    <w:sz w:val="20"/>
                    <w:szCs w:val="20"/>
                  </w:rPr>
                  <w:t>Выберите элемент.</w:t>
                </w:r>
              </w:sdtContent>
            </w:sdt>
            <w:r w:rsidRPr="00454F0E">
              <w:rPr>
                <w:rFonts w:ascii="Century Gothic" w:hAnsi="Century Gothic" w:cs="Arial"/>
                <w:b/>
                <w:sz w:val="20"/>
                <w:szCs w:val="20"/>
              </w:rPr>
              <w:t>;</w:t>
            </w:r>
            <w:r w:rsidRPr="00454F0E">
              <w:rPr>
                <w:rStyle w:val="11"/>
                <w:rFonts w:ascii="Century Gothic" w:hAnsi="Century Gothic"/>
                <w:sz w:val="20"/>
                <w:szCs w:val="20"/>
              </w:rPr>
              <w:t xml:space="preserve"> 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1011499338"/>
                <w:placeholder>
                  <w:docPart w:val="D7EEC39BB2D34208A6F7649569205852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 м³/ч</w:t>
            </w:r>
          </w:p>
        </w:tc>
      </w:tr>
      <w:tr w:rsidR="00BB0D0B" w:rsidRPr="00454F0E" w:rsidTr="009E2407">
        <w:trPr>
          <w:trHeight w:val="342"/>
        </w:trPr>
        <w:tc>
          <w:tcPr>
            <w:tcW w:w="9922" w:type="dxa"/>
            <w:shd w:val="clear" w:color="auto" w:fill="auto"/>
            <w:vAlign w:val="bottom"/>
          </w:tcPr>
          <w:p w:rsidR="00BB0D0B" w:rsidRDefault="00BB0D0B" w:rsidP="00454F0E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Необходимость в системе вентиляции здания (выбрать требуемое):</w:t>
            </w:r>
          </w:p>
          <w:p w:rsidR="00BB0D0B" w:rsidRDefault="00465CCD" w:rsidP="00454F0E">
            <w:pPr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</w:rPr>
                <w:id w:val="1537619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46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B0D0B">
              <w:rPr>
                <w:rFonts w:ascii="Century Gothic" w:hAnsi="Century Gothic"/>
                <w:sz w:val="20"/>
                <w:szCs w:val="20"/>
              </w:rPr>
              <w:t xml:space="preserve"> - предусмотреть систему вентиляции для работы газовых инфракрасных излучателей;</w:t>
            </w:r>
          </w:p>
          <w:p w:rsidR="00BB0D0B" w:rsidRDefault="00465CCD" w:rsidP="00BB0D0B">
            <w:pPr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</w:rPr>
                <w:id w:val="-38525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46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B0D0B">
              <w:rPr>
                <w:rFonts w:ascii="Century Gothic" w:hAnsi="Century Gothic"/>
                <w:sz w:val="20"/>
                <w:szCs w:val="20"/>
              </w:rPr>
              <w:t xml:space="preserve"> - модернизировать существующую систему вентиляции;</w:t>
            </w:r>
          </w:p>
          <w:p w:rsidR="00BB0D0B" w:rsidRPr="00454F0E" w:rsidRDefault="00465CCD" w:rsidP="00BB0D0B">
            <w:pPr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</w:rPr>
                <w:id w:val="-263929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46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B0D0B">
              <w:rPr>
                <w:rFonts w:ascii="Century Gothic" w:hAnsi="Century Gothic"/>
                <w:sz w:val="20"/>
                <w:szCs w:val="20"/>
              </w:rPr>
              <w:t xml:space="preserve"> - предусмотреть новую систему вентиляции.</w:t>
            </w:r>
          </w:p>
        </w:tc>
      </w:tr>
      <w:tr w:rsidR="00BB0D0B" w:rsidRPr="00454F0E" w:rsidTr="009E2407">
        <w:tc>
          <w:tcPr>
            <w:tcW w:w="9922" w:type="dxa"/>
            <w:shd w:val="clear" w:color="auto" w:fill="auto"/>
            <w:vAlign w:val="bottom"/>
          </w:tcPr>
          <w:p w:rsidR="00BB0D0B" w:rsidRPr="00454F0E" w:rsidRDefault="00BB0D0B" w:rsidP="00E17DD9">
            <w:pPr>
              <w:pStyle w:val="1"/>
              <w:ind w:right="-93"/>
              <w:rPr>
                <w:rFonts w:ascii="Century Gothic" w:hAnsi="Century Gothic" w:cs="Arial"/>
                <w:sz w:val="20"/>
              </w:rPr>
            </w:pPr>
            <w:r w:rsidRPr="00454F0E">
              <w:rPr>
                <w:rFonts w:ascii="Century Gothic" w:hAnsi="Century Gothic" w:cs="Arial"/>
                <w:sz w:val="20"/>
              </w:rPr>
              <w:t>Характеристика здания:</w:t>
            </w:r>
          </w:p>
          <w:p w:rsidR="00BB0D0B" w:rsidRPr="00454F0E" w:rsidRDefault="00BB0D0B" w:rsidP="00B9015E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Длина: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-849018617"/>
                <w:placeholder>
                  <w:docPart w:val="921DA6882D284BAC84C9F58C27276809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 м; Ширина: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-91471152"/>
                <w:placeholder>
                  <w:docPart w:val="B0A289426ED44535B19642638AF8BDBB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 м; </w:t>
            </w:r>
          </w:p>
          <w:p w:rsidR="00BB0D0B" w:rsidRPr="00454F0E" w:rsidRDefault="00BB0D0B" w:rsidP="006E1487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Высота по стене: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169988633"/>
                <w:placeholder>
                  <w:docPart w:val="1A6FB49DDA5542E8B6B63C8A742B0AE5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5F0723" w:rsidRPr="00454F0E">
              <w:rPr>
                <w:rFonts w:ascii="Century Gothic" w:hAnsi="Century Gothic" w:cs="Arial"/>
                <w:sz w:val="20"/>
                <w:szCs w:val="20"/>
              </w:rPr>
              <w:t>м; Высота</w:t>
            </w:r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 в коньке: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1920592621"/>
                <w:placeholder>
                  <w:docPart w:val="0E1BDC0379C64232BF74B73389BBAD5B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 м.</w:t>
            </w:r>
          </w:p>
          <w:p w:rsidR="00BB0D0B" w:rsidRPr="00454F0E" w:rsidRDefault="00BB0D0B" w:rsidP="006E1487">
            <w:pPr>
              <w:rPr>
                <w:rFonts w:ascii="Century Gothic" w:hAnsi="Century Gothic"/>
                <w:sz w:val="20"/>
                <w:szCs w:val="20"/>
              </w:rPr>
            </w:pPr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Высота до фермы: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1853912934"/>
                <w:placeholder>
                  <w:docPart w:val="CABFDE369F5F405D85873640ECA99643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 м.</w:t>
            </w:r>
          </w:p>
        </w:tc>
      </w:tr>
      <w:tr w:rsidR="00BB0D0B" w:rsidRPr="00454F0E" w:rsidTr="009E2407">
        <w:trPr>
          <w:trHeight w:val="342"/>
        </w:trPr>
        <w:tc>
          <w:tcPr>
            <w:tcW w:w="9922" w:type="dxa"/>
            <w:shd w:val="clear" w:color="auto" w:fill="auto"/>
            <w:vAlign w:val="bottom"/>
          </w:tcPr>
          <w:p w:rsidR="00BB0D0B" w:rsidRPr="00454F0E" w:rsidRDefault="00BB0D0B" w:rsidP="0041355B">
            <w:pPr>
              <w:pStyle w:val="1"/>
              <w:ind w:right="-93"/>
              <w:rPr>
                <w:rFonts w:ascii="Century Gothic" w:hAnsi="Century Gothic" w:cs="Arial"/>
                <w:sz w:val="20"/>
              </w:rPr>
            </w:pPr>
            <w:r w:rsidRPr="00454F0E">
              <w:rPr>
                <w:rFonts w:ascii="Century Gothic" w:hAnsi="Century Gothic" w:cs="Arial"/>
                <w:sz w:val="20"/>
              </w:rPr>
              <w:t xml:space="preserve">Площадь остекления стен: </w:t>
            </w: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-1756512678"/>
                <w:placeholder>
                  <w:docPart w:val="A1FF53C4F8BE468BAF638716F7D6D959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</w:rPr>
              <w:t xml:space="preserve"> м</w:t>
            </w:r>
            <w:r w:rsidRPr="00454F0E">
              <w:rPr>
                <w:rFonts w:ascii="Century Gothic" w:hAnsi="Century Gothic" w:cs="Arial"/>
                <w:sz w:val="20"/>
                <w:vertAlign w:val="superscript"/>
              </w:rPr>
              <w:t>2</w:t>
            </w:r>
            <w:r w:rsidRPr="00454F0E">
              <w:rPr>
                <w:rFonts w:ascii="Century Gothic" w:hAnsi="Century Gothic" w:cs="Arial"/>
                <w:sz w:val="20"/>
              </w:rPr>
              <w:t>.</w:t>
            </w:r>
          </w:p>
        </w:tc>
      </w:tr>
      <w:tr w:rsidR="00BB0D0B" w:rsidRPr="00454F0E" w:rsidTr="009E2407">
        <w:trPr>
          <w:trHeight w:val="342"/>
        </w:trPr>
        <w:tc>
          <w:tcPr>
            <w:tcW w:w="9922" w:type="dxa"/>
            <w:shd w:val="clear" w:color="auto" w:fill="auto"/>
            <w:vAlign w:val="bottom"/>
          </w:tcPr>
          <w:p w:rsidR="00BB0D0B" w:rsidRPr="00454F0E" w:rsidRDefault="00BB0D0B" w:rsidP="00EC199C">
            <w:pPr>
              <w:pStyle w:val="1"/>
              <w:ind w:right="-93"/>
              <w:rPr>
                <w:rFonts w:ascii="Century Gothic" w:hAnsi="Century Gothic" w:cs="Arial"/>
                <w:sz w:val="20"/>
              </w:rPr>
            </w:pPr>
            <w:r w:rsidRPr="00454F0E">
              <w:rPr>
                <w:rFonts w:ascii="Century Gothic" w:hAnsi="Century Gothic" w:cs="Arial"/>
                <w:sz w:val="20"/>
              </w:rPr>
              <w:t xml:space="preserve">Тип остекления стен: </w:t>
            </w: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1487669691"/>
                <w:placeholder>
                  <w:docPart w:val="A6B5F61BE6584AB5BDAE26CB0F5DAB91"/>
                </w:placeholder>
                <w:showingPlcHdr/>
                <w:comboBox>
                  <w:listItem w:value="Выберите элемент."/>
                  <w:listItem w:displayText="одинарное" w:value="одинарное"/>
                  <w:listItem w:displayText="двойное" w:value="двойное"/>
                  <w:listItem w:displayText="стеклоблоки" w:value="стеклоблоки"/>
                  <w:listItem w:displayText="поликарбонат, толщиной (введите текст) мм" w:value="поликарбонат, толщиной (введите текст) мм"/>
                  <w:listItem w:displayText="другое (введите текст)" w:value="другое (введите текст)"/>
                </w:comboBox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Style w:val="a3"/>
                    <w:rFonts w:ascii="Century Gothic" w:hAnsi="Century Gothic" w:cs="Arial"/>
                    <w:sz w:val="20"/>
                  </w:rPr>
                  <w:t>Выберите элемент.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</w:rPr>
              <w:t xml:space="preserve">, переплет: </w:t>
            </w: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1769886170"/>
                <w:placeholder>
                  <w:docPart w:val="84A3DF8D533548F8A6CA1ED6DB7CC68C"/>
                </w:placeholder>
                <w:showingPlcHdr/>
                <w:comboBox>
                  <w:listItem w:value="Выберите элемент."/>
                  <w:listItem w:displayText="деревянный" w:value="деревянный"/>
                  <w:listItem w:displayText="металлический" w:value="металлический"/>
                  <w:listItem w:displayText="металлопластиковый" w:value="металлопластиковый"/>
                  <w:listItem w:displayText="аллюминиевый" w:value="аллюминиевый"/>
                  <w:listItem w:displayText="другое (введите текст)" w:value="другое (введите текст)"/>
                </w:comboBox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Style w:val="a3"/>
                    <w:rFonts w:ascii="Century Gothic" w:hAnsi="Century Gothic" w:cs="Arial"/>
                    <w:sz w:val="20"/>
                  </w:rPr>
                  <w:t>Выберите элемент.</w:t>
                </w:r>
              </w:sdtContent>
            </w:sdt>
          </w:p>
        </w:tc>
      </w:tr>
      <w:tr w:rsidR="00BB0D0B" w:rsidRPr="00454F0E" w:rsidTr="009E2407">
        <w:trPr>
          <w:trHeight w:val="342"/>
        </w:trPr>
        <w:tc>
          <w:tcPr>
            <w:tcW w:w="9922" w:type="dxa"/>
            <w:shd w:val="clear" w:color="auto" w:fill="auto"/>
            <w:vAlign w:val="bottom"/>
          </w:tcPr>
          <w:p w:rsidR="00BB0D0B" w:rsidRPr="00454F0E" w:rsidRDefault="00BB0D0B" w:rsidP="00667CFE">
            <w:pPr>
              <w:pStyle w:val="1"/>
              <w:ind w:right="-93"/>
              <w:rPr>
                <w:rFonts w:ascii="Century Gothic" w:hAnsi="Century Gothic" w:cs="Arial"/>
                <w:sz w:val="20"/>
              </w:rPr>
            </w:pPr>
            <w:r w:rsidRPr="00454F0E">
              <w:rPr>
                <w:rFonts w:ascii="Century Gothic" w:hAnsi="Century Gothic" w:cs="Arial"/>
                <w:sz w:val="20"/>
              </w:rPr>
              <w:t xml:space="preserve">Площадь фонарного остекления (остекление кровли): </w:t>
            </w: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-819033507"/>
                <w:placeholder>
                  <w:docPart w:val="2E732B9D9EB642DBAC57DD841B7105FF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</w:rPr>
              <w:t xml:space="preserve"> м</w:t>
            </w:r>
            <w:r w:rsidRPr="00454F0E">
              <w:rPr>
                <w:rFonts w:ascii="Century Gothic" w:hAnsi="Century Gothic" w:cs="Arial"/>
                <w:sz w:val="20"/>
                <w:vertAlign w:val="superscript"/>
              </w:rPr>
              <w:t>2</w:t>
            </w:r>
            <w:r w:rsidRPr="00454F0E">
              <w:rPr>
                <w:rFonts w:ascii="Century Gothic" w:hAnsi="Century Gothic" w:cs="Arial"/>
                <w:sz w:val="20"/>
              </w:rPr>
              <w:t>.</w:t>
            </w:r>
          </w:p>
        </w:tc>
      </w:tr>
      <w:tr w:rsidR="00BB0D0B" w:rsidRPr="00454F0E" w:rsidTr="009E2407">
        <w:trPr>
          <w:trHeight w:val="342"/>
        </w:trPr>
        <w:tc>
          <w:tcPr>
            <w:tcW w:w="9922" w:type="dxa"/>
            <w:shd w:val="clear" w:color="auto" w:fill="auto"/>
            <w:vAlign w:val="bottom"/>
          </w:tcPr>
          <w:p w:rsidR="00BB0D0B" w:rsidRPr="00454F0E" w:rsidRDefault="00BB0D0B" w:rsidP="00EC199C">
            <w:pPr>
              <w:ind w:right="-93"/>
              <w:rPr>
                <w:rFonts w:ascii="Century Gothic" w:hAnsi="Century Gothic" w:cs="Arial"/>
                <w:sz w:val="20"/>
                <w:szCs w:val="20"/>
              </w:rPr>
            </w:pPr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Тип фонарного остекления: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1155256700"/>
                <w:placeholder>
                  <w:docPart w:val="B830FC77670B455D82E122B2EF1EFDF7"/>
                </w:placeholder>
                <w:showingPlcHdr/>
                <w:comboBox>
                  <w:listItem w:value="Выберите элемент."/>
                  <w:listItem w:displayText="одинарное" w:value="одинарное"/>
                  <w:listItem w:displayText="двойное" w:value="двойное"/>
                  <w:listItem w:displayText="стеклоблоки" w:value="стеклоблоки"/>
                  <w:listItem w:displayText="поликарбонат, толщиной (введите текст) мм" w:value="поликарбонат, толщиной (введите текст) мм"/>
                  <w:listItem w:displayText="другое (введите текст)" w:value="другое (введите текст)"/>
                </w:comboBox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Style w:val="a3"/>
                    <w:rFonts w:ascii="Century Gothic" w:hAnsi="Century Gothic" w:cs="Arial"/>
                    <w:sz w:val="20"/>
                    <w:szCs w:val="20"/>
                  </w:rPr>
                  <w:t>Выберите элемент.</w:t>
                </w:r>
              </w:sdtContent>
            </w:sdt>
            <w:r w:rsidRPr="00454F0E">
              <w:rPr>
                <w:rStyle w:val="11"/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655113368"/>
                <w:placeholder>
                  <w:docPart w:val="11BDDEB949FC48A78B1D4F8793DB1AC7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, переплет: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-1724046510"/>
                <w:placeholder>
                  <w:docPart w:val="DA06836920194FEDB4F6B49E74C846D7"/>
                </w:placeholder>
                <w:showingPlcHdr/>
                <w:comboBox>
                  <w:listItem w:value="Выберите элемент."/>
                  <w:listItem w:displayText="деревянный" w:value="деревянный"/>
                  <w:listItem w:displayText="металлический" w:value="металлический"/>
                  <w:listItem w:displayText="металлопластиковый" w:value="металлопластиковый"/>
                  <w:listItem w:displayText="аллюминиевый" w:value="аллюминиевый"/>
                  <w:listItem w:displayText="другое (введите текст)" w:value="другое (введите текст)"/>
                </w:comboBox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Style w:val="a3"/>
                    <w:rFonts w:ascii="Century Gothic" w:hAnsi="Century Gothic" w:cs="Arial"/>
                    <w:sz w:val="20"/>
                    <w:szCs w:val="20"/>
                  </w:rPr>
                  <w:t>Выберите элемент.</w:t>
                </w:r>
              </w:sdtContent>
            </w:sdt>
          </w:p>
        </w:tc>
      </w:tr>
      <w:tr w:rsidR="00BB0D0B" w:rsidRPr="00454F0E" w:rsidTr="009E2407">
        <w:tc>
          <w:tcPr>
            <w:tcW w:w="9922" w:type="dxa"/>
            <w:shd w:val="clear" w:color="auto" w:fill="auto"/>
            <w:vAlign w:val="bottom"/>
          </w:tcPr>
          <w:p w:rsidR="00BB0D0B" w:rsidRPr="00454F0E" w:rsidRDefault="00BB0D0B" w:rsidP="00B9015E">
            <w:pPr>
              <w:pStyle w:val="1"/>
              <w:ind w:right="-93"/>
              <w:rPr>
                <w:rFonts w:ascii="Century Gothic" w:hAnsi="Century Gothic" w:cs="Arial"/>
                <w:sz w:val="20"/>
              </w:rPr>
            </w:pPr>
            <w:r w:rsidRPr="00454F0E">
              <w:rPr>
                <w:rFonts w:ascii="Century Gothic" w:hAnsi="Century Gothic" w:cs="Arial"/>
                <w:sz w:val="20"/>
              </w:rPr>
              <w:t>Наличие крана/крана-балки:</w:t>
            </w:r>
            <w:r w:rsidRPr="00454F0E">
              <w:rPr>
                <w:rStyle w:val="11"/>
                <w:rFonts w:ascii="Century Gothic" w:hAnsi="Century Gothic"/>
                <w:sz w:val="20"/>
              </w:rPr>
              <w:t xml:space="preserve"> </w:t>
            </w: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1476490578"/>
                <w:placeholder>
                  <w:docPart w:val="84A8B0D656F54A0E84B17B374DA9ABC9"/>
                </w:placeholder>
                <w:showingPlcHdr/>
                <w:comboBox>
                  <w:listItem w:value="Выберите элемент."/>
                  <w:listItem w:displayText="да" w:value="да"/>
                  <w:listItem w:displayText="нет" w:value="нет"/>
                </w:comboBox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Style w:val="a3"/>
                    <w:rFonts w:ascii="Century Gothic" w:hAnsi="Century Gothic" w:cs="Arial"/>
                    <w:sz w:val="20"/>
                  </w:rPr>
                  <w:t>Выберите элемент.</w:t>
                </w:r>
              </w:sdtContent>
            </w:sdt>
          </w:p>
          <w:p w:rsidR="00BB0D0B" w:rsidRPr="00454F0E" w:rsidRDefault="00BB0D0B" w:rsidP="00B9015E">
            <w:pPr>
              <w:pStyle w:val="1"/>
              <w:ind w:right="-93"/>
              <w:rPr>
                <w:rFonts w:ascii="Century Gothic" w:hAnsi="Century Gothic" w:cs="Arial"/>
                <w:sz w:val="20"/>
              </w:rPr>
            </w:pPr>
            <w:r w:rsidRPr="00454F0E">
              <w:rPr>
                <w:rFonts w:ascii="Century Gothic" w:hAnsi="Century Gothic" w:cs="Arial"/>
                <w:sz w:val="20"/>
              </w:rPr>
              <w:t xml:space="preserve">Высота до подкранового пути: </w:t>
            </w: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947041584"/>
                <w:placeholder>
                  <w:docPart w:val="2C19A532C80D40E7B3ED32AE766F767F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</w:rPr>
              <w:t xml:space="preserve"> м.</w:t>
            </w:r>
          </w:p>
        </w:tc>
      </w:tr>
      <w:tr w:rsidR="00BB0D0B" w:rsidRPr="00454F0E" w:rsidTr="008B1A27">
        <w:tc>
          <w:tcPr>
            <w:tcW w:w="9922" w:type="dxa"/>
            <w:shd w:val="clear" w:color="auto" w:fill="auto"/>
            <w:vAlign w:val="center"/>
          </w:tcPr>
          <w:p w:rsidR="00BB0D0B" w:rsidRPr="00454F0E" w:rsidRDefault="00BB0D0B" w:rsidP="008B1A27">
            <w:pPr>
              <w:ind w:right="-93"/>
              <w:rPr>
                <w:rFonts w:ascii="Century Gothic" w:hAnsi="Century Gothic" w:cs="Arial"/>
                <w:sz w:val="20"/>
                <w:szCs w:val="20"/>
              </w:rPr>
            </w:pPr>
            <w:r w:rsidRPr="00454F0E">
              <w:rPr>
                <w:rFonts w:ascii="Century Gothic" w:hAnsi="Century Gothic" w:cs="Arial"/>
                <w:sz w:val="20"/>
                <w:szCs w:val="20"/>
              </w:rPr>
              <w:t>Материал и толщина стен:</w:t>
            </w:r>
          </w:p>
          <w:p w:rsidR="00BB0D0B" w:rsidRPr="00454F0E" w:rsidRDefault="00BB0D0B" w:rsidP="008B1A27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454F0E">
              <w:rPr>
                <w:rFonts w:ascii="Century Gothic" w:hAnsi="Century Gothic" w:cs="Arial"/>
                <w:sz w:val="20"/>
                <w:szCs w:val="20"/>
              </w:rPr>
              <w:t>Материал:</w:t>
            </w:r>
            <w:r w:rsidRPr="00454F0E">
              <w:rPr>
                <w:rStyle w:val="11"/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2094282087"/>
                <w:placeholder>
                  <w:docPart w:val="B9219587CC6D415EB728CE7EC65E5AC6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; толщина: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-88090797"/>
                <w:placeholder>
                  <w:docPart w:val="0CD1CFEAEECE4534A5C0D60F3C96DDBD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 мм. </w:t>
            </w:r>
          </w:p>
          <w:p w:rsidR="00BB0D0B" w:rsidRPr="00454F0E" w:rsidRDefault="00BB0D0B" w:rsidP="008B1A27">
            <w:pPr>
              <w:rPr>
                <w:rFonts w:ascii="Century Gothic" w:hAnsi="Century Gothic"/>
                <w:sz w:val="20"/>
                <w:szCs w:val="20"/>
              </w:rPr>
            </w:pPr>
            <w:r w:rsidRPr="00454F0E">
              <w:rPr>
                <w:rFonts w:ascii="Century Gothic" w:hAnsi="Century Gothic" w:cs="Arial"/>
                <w:sz w:val="20"/>
                <w:szCs w:val="20"/>
              </w:rPr>
              <w:t>Материал:</w:t>
            </w:r>
            <w:r w:rsidRPr="00454F0E">
              <w:rPr>
                <w:rStyle w:val="11"/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-171193341"/>
                <w:placeholder>
                  <w:docPart w:val="D79F75B737C54DBC9927B5F282400534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; толщина: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131375249"/>
                <w:placeholder>
                  <w:docPart w:val="7CCE3699BA8941E6AACE38D1ADA7DDED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 мм.</w:t>
            </w:r>
          </w:p>
        </w:tc>
      </w:tr>
      <w:tr w:rsidR="00BB0D0B" w:rsidRPr="00454F0E" w:rsidTr="005D7C5D">
        <w:tc>
          <w:tcPr>
            <w:tcW w:w="9922" w:type="dxa"/>
            <w:shd w:val="clear" w:color="auto" w:fill="auto"/>
            <w:vAlign w:val="center"/>
          </w:tcPr>
          <w:p w:rsidR="00BB0D0B" w:rsidRPr="00454F0E" w:rsidRDefault="00BB0D0B" w:rsidP="009E2407">
            <w:pPr>
              <w:ind w:right="-93"/>
              <w:rPr>
                <w:rFonts w:ascii="Century Gothic" w:hAnsi="Century Gothic" w:cs="Arial"/>
                <w:sz w:val="20"/>
                <w:szCs w:val="20"/>
              </w:rPr>
            </w:pPr>
            <w:r w:rsidRPr="00454F0E">
              <w:rPr>
                <w:rFonts w:ascii="Century Gothic" w:hAnsi="Century Gothic" w:cs="Arial"/>
                <w:sz w:val="20"/>
                <w:szCs w:val="20"/>
              </w:rPr>
              <w:t>Материал и толщина кровли (по слоям):</w:t>
            </w:r>
          </w:p>
          <w:p w:rsidR="00BB0D0B" w:rsidRPr="00454F0E" w:rsidRDefault="00BB0D0B" w:rsidP="009E2407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454F0E">
              <w:rPr>
                <w:rFonts w:ascii="Century Gothic" w:hAnsi="Century Gothic" w:cs="Arial"/>
                <w:sz w:val="20"/>
                <w:szCs w:val="20"/>
              </w:rPr>
              <w:t>Материал слой 1:</w:t>
            </w:r>
            <w:r w:rsidRPr="00454F0E">
              <w:rPr>
                <w:rStyle w:val="11"/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2075087420"/>
                <w:placeholder>
                  <w:docPart w:val="C1639890788D446EB20E1FACB2B5DD84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; толщина: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889080785"/>
                <w:placeholder>
                  <w:docPart w:val="2629B304E3F24428B38CE61C64B2B7AB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 мм. </w:t>
            </w:r>
          </w:p>
          <w:p w:rsidR="00BB0D0B" w:rsidRPr="00454F0E" w:rsidRDefault="00BB0D0B" w:rsidP="009E2407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454F0E">
              <w:rPr>
                <w:rFonts w:ascii="Century Gothic" w:hAnsi="Century Gothic" w:cs="Arial"/>
                <w:sz w:val="20"/>
                <w:szCs w:val="20"/>
              </w:rPr>
              <w:t>Материал слой 2:</w:t>
            </w:r>
            <w:r w:rsidRPr="00454F0E">
              <w:rPr>
                <w:rStyle w:val="11"/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-66183818"/>
                <w:placeholder>
                  <w:docPart w:val="BE300CB9C3F447C68807BEBA960B1750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; толщина: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-1225758716"/>
                <w:placeholder>
                  <w:docPart w:val="B35D4A0F54764A1490AAE105EB5C2BFC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 мм.</w:t>
            </w:r>
          </w:p>
          <w:p w:rsidR="00BB0D0B" w:rsidRPr="00454F0E" w:rsidRDefault="00BB0D0B" w:rsidP="009E2407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454F0E">
              <w:rPr>
                <w:rFonts w:ascii="Century Gothic" w:hAnsi="Century Gothic" w:cs="Arial"/>
                <w:sz w:val="20"/>
                <w:szCs w:val="20"/>
              </w:rPr>
              <w:t>Материал слой 3:</w:t>
            </w:r>
            <w:r w:rsidRPr="00454F0E">
              <w:rPr>
                <w:rStyle w:val="11"/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-891422309"/>
                <w:placeholder>
                  <w:docPart w:val="D533AAA1D6164BB9B885F3C4CEFE537B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; толщина: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307138124"/>
                <w:placeholder>
                  <w:docPart w:val="7A2704FDD8034997AF684A527DEF3958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 мм.</w:t>
            </w:r>
          </w:p>
          <w:p w:rsidR="00BB0D0B" w:rsidRPr="00454F0E" w:rsidRDefault="00BB0D0B" w:rsidP="006E1487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454F0E">
              <w:rPr>
                <w:rFonts w:ascii="Century Gothic" w:hAnsi="Century Gothic" w:cs="Arial"/>
                <w:sz w:val="20"/>
                <w:szCs w:val="20"/>
              </w:rPr>
              <w:t>Материал слой 4:</w:t>
            </w:r>
            <w:r w:rsidRPr="00454F0E">
              <w:rPr>
                <w:rStyle w:val="11"/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469647058"/>
                <w:placeholder>
                  <w:docPart w:val="477819DC463F4FD6A748343B15DDED18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; толщина: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1562679109"/>
                <w:placeholder>
                  <w:docPart w:val="5789AACE9EDA4E7DB89F3240AA3D0B54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 мм.</w:t>
            </w:r>
          </w:p>
        </w:tc>
      </w:tr>
      <w:tr w:rsidR="00BB0D0B" w:rsidRPr="00454F0E" w:rsidTr="009E2407">
        <w:tc>
          <w:tcPr>
            <w:tcW w:w="9922" w:type="dxa"/>
            <w:shd w:val="clear" w:color="auto" w:fill="auto"/>
            <w:vAlign w:val="bottom"/>
          </w:tcPr>
          <w:p w:rsidR="00BB0D0B" w:rsidRPr="00454F0E" w:rsidRDefault="00BB0D0B" w:rsidP="00BB0D0B">
            <w:pPr>
              <w:ind w:right="-93"/>
              <w:rPr>
                <w:rFonts w:ascii="Century Gothic" w:hAnsi="Century Gothic" w:cs="Arial"/>
                <w:sz w:val="20"/>
                <w:szCs w:val="20"/>
              </w:rPr>
            </w:pPr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Площадь наружных ворот и дверей: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-1030093280"/>
                <w:placeholder>
                  <w:docPart w:val="78D9ABAFBDEA443CA55C14BAA401B290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 м</w:t>
            </w:r>
            <w:r w:rsidRPr="00454F0E">
              <w:rPr>
                <w:rFonts w:ascii="Century Gothic" w:hAnsi="Century Gothic" w:cs="Arial"/>
                <w:sz w:val="20"/>
                <w:szCs w:val="20"/>
                <w:vertAlign w:val="superscript"/>
              </w:rPr>
              <w:t>2</w:t>
            </w:r>
            <w:r w:rsidRPr="00454F0E">
              <w:rPr>
                <w:rFonts w:ascii="Century Gothic" w:hAnsi="Century Gothic" w:cs="Arial"/>
                <w:sz w:val="20"/>
                <w:szCs w:val="20"/>
              </w:rPr>
              <w:t>.</w:t>
            </w:r>
            <w:r>
              <w:rPr>
                <w:rFonts w:ascii="Century Gothic" w:hAnsi="Century Gothic" w:cs="Arial"/>
                <w:sz w:val="20"/>
                <w:szCs w:val="20"/>
              </w:rPr>
              <w:t xml:space="preserve">     </w:t>
            </w:r>
            <w:r w:rsidRPr="00454F0E">
              <w:rPr>
                <w:rFonts w:ascii="Century Gothic" w:hAnsi="Century Gothic" w:cs="Arial"/>
                <w:sz w:val="20"/>
                <w:szCs w:val="20"/>
              </w:rPr>
              <w:t>Тип ворот</w:t>
            </w:r>
            <w:r>
              <w:rPr>
                <w:rFonts w:ascii="Century Gothic" w:hAnsi="Century Gothic" w:cs="Arial"/>
                <w:sz w:val="20"/>
                <w:szCs w:val="20"/>
              </w:rPr>
              <w:t xml:space="preserve"> / дверей</w:t>
            </w:r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: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-379018116"/>
                <w:placeholder>
                  <w:docPart w:val="A79A5090AE7B4CE39023C377BA8B275B"/>
                </w:placeholder>
                <w:showingPlcHdr/>
                <w:comboBox>
                  <w:listItem w:value="Выберите элемент."/>
                  <w:listItem w:displayText="утепленные" w:value="утепленные"/>
                  <w:listItem w:displayText="неутепленные" w:value="неутепленные"/>
                  <w:listItem w:displayText="секционные" w:value="секционные"/>
                </w:comboBox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Style w:val="a3"/>
                    <w:rFonts w:ascii="Century Gothic" w:hAnsi="Century Gothic" w:cs="Arial"/>
                    <w:sz w:val="20"/>
                    <w:szCs w:val="20"/>
                  </w:rPr>
                  <w:t>Выберите элемент.</w:t>
                </w:r>
              </w:sdtContent>
            </w:sdt>
          </w:p>
        </w:tc>
      </w:tr>
      <w:tr w:rsidR="00BB0D0B" w:rsidRPr="00454F0E" w:rsidTr="009E2407">
        <w:trPr>
          <w:trHeight w:val="342"/>
        </w:trPr>
        <w:tc>
          <w:tcPr>
            <w:tcW w:w="9922" w:type="dxa"/>
            <w:shd w:val="clear" w:color="auto" w:fill="auto"/>
            <w:vAlign w:val="bottom"/>
          </w:tcPr>
          <w:p w:rsidR="00BB0D0B" w:rsidRPr="00454F0E" w:rsidRDefault="00BB0D0B" w:rsidP="00D52191">
            <w:pPr>
              <w:ind w:right="-93"/>
              <w:rPr>
                <w:rFonts w:ascii="Century Gothic" w:hAnsi="Century Gothic" w:cs="Arial"/>
                <w:sz w:val="20"/>
                <w:szCs w:val="20"/>
              </w:rPr>
            </w:pPr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Дополнительная информация: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-563332848"/>
                <w:placeholder>
                  <w:docPart w:val="3E5EF157025F4EFAA56C918B6EBBC8A0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</w:p>
        </w:tc>
      </w:tr>
      <w:tr w:rsidR="00BB0D0B" w:rsidRPr="00454F0E" w:rsidTr="009E2407">
        <w:trPr>
          <w:trHeight w:val="342"/>
        </w:trPr>
        <w:tc>
          <w:tcPr>
            <w:tcW w:w="9922" w:type="dxa"/>
            <w:shd w:val="clear" w:color="auto" w:fill="auto"/>
            <w:vAlign w:val="bottom"/>
          </w:tcPr>
          <w:p w:rsidR="00BB0D0B" w:rsidRPr="00454F0E" w:rsidRDefault="00BB0D0B" w:rsidP="00D52191">
            <w:pPr>
              <w:ind w:right="-93"/>
              <w:rPr>
                <w:rFonts w:ascii="Century Gothic" w:hAnsi="Century Gothic" w:cs="Arial"/>
                <w:sz w:val="20"/>
                <w:szCs w:val="20"/>
              </w:rPr>
            </w:pPr>
            <w:r w:rsidRPr="00454F0E">
              <w:rPr>
                <w:rFonts w:ascii="Century Gothic" w:hAnsi="Century Gothic" w:cs="Arial"/>
                <w:sz w:val="20"/>
                <w:szCs w:val="20"/>
              </w:rPr>
              <w:t>Фамилия:</w:t>
            </w:r>
            <w:r w:rsidRPr="00454F0E">
              <w:rPr>
                <w:rStyle w:val="11"/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1850138438"/>
                <w:placeholder>
                  <w:docPart w:val="1AE1D15A7EEE445E9781B59AF42C729C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 Имя:</w:t>
            </w:r>
            <w:r w:rsidRPr="00454F0E">
              <w:rPr>
                <w:rStyle w:val="11"/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-1037956408"/>
                <w:placeholder>
                  <w:docPart w:val="E34126095111406CADBE6F81B684B347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 Отчество: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-1531645935"/>
                <w:placeholder>
                  <w:docPart w:val="F638F93C2A5E4F0F9F87E90E1139BE8E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</w:p>
          <w:p w:rsidR="00BB0D0B" w:rsidRPr="00454F0E" w:rsidRDefault="00BB0D0B" w:rsidP="00D52191">
            <w:pPr>
              <w:ind w:right="-93"/>
              <w:rPr>
                <w:rFonts w:ascii="Century Gothic" w:hAnsi="Century Gothic" w:cs="Arial"/>
                <w:sz w:val="20"/>
                <w:szCs w:val="20"/>
              </w:rPr>
            </w:pPr>
            <w:r w:rsidRPr="00454F0E">
              <w:rPr>
                <w:rFonts w:ascii="Century Gothic" w:hAnsi="Century Gothic" w:cs="Arial"/>
                <w:sz w:val="20"/>
                <w:szCs w:val="20"/>
              </w:rPr>
              <w:t xml:space="preserve">Должность составителя: </w:t>
            </w:r>
            <w:sdt>
              <w:sdtPr>
                <w:rPr>
                  <w:rStyle w:val="11"/>
                  <w:rFonts w:ascii="Century Gothic" w:hAnsi="Century Gothic"/>
                  <w:sz w:val="20"/>
                  <w:szCs w:val="20"/>
                </w:rPr>
                <w:id w:val="850757816"/>
                <w:placeholder>
                  <w:docPart w:val="215E44C31C03401A86A89345B1039737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  <w:szCs w:val="20"/>
                  </w:rPr>
                  <w:t>Введите текст</w:t>
                </w:r>
              </w:sdtContent>
            </w:sdt>
          </w:p>
        </w:tc>
      </w:tr>
      <w:tr w:rsidR="00BB0D0B" w:rsidRPr="00454F0E" w:rsidTr="009E2407">
        <w:trPr>
          <w:trHeight w:val="342"/>
        </w:trPr>
        <w:tc>
          <w:tcPr>
            <w:tcW w:w="9922" w:type="dxa"/>
            <w:shd w:val="clear" w:color="auto" w:fill="auto"/>
          </w:tcPr>
          <w:p w:rsidR="00BB0D0B" w:rsidRPr="00454F0E" w:rsidRDefault="00BB0D0B" w:rsidP="00DE4E9E">
            <w:pPr>
              <w:pStyle w:val="1"/>
              <w:rPr>
                <w:rFonts w:ascii="Century Gothic" w:hAnsi="Century Gothic" w:cs="Arial"/>
                <w:i/>
                <w:iCs/>
                <w:sz w:val="20"/>
              </w:rPr>
            </w:pPr>
            <w:r w:rsidRPr="00454F0E">
              <w:rPr>
                <w:rFonts w:ascii="Century Gothic" w:hAnsi="Century Gothic" w:cs="Arial"/>
                <w:sz w:val="20"/>
              </w:rPr>
              <w:t>Дата</w:t>
            </w:r>
            <w:r w:rsidRPr="00454F0E">
              <w:rPr>
                <w:rStyle w:val="11"/>
                <w:rFonts w:ascii="Century Gothic" w:hAnsi="Century Gothic"/>
                <w:sz w:val="20"/>
              </w:rPr>
              <w:t xml:space="preserve"> </w:t>
            </w: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1006793472"/>
                <w:placeholder>
                  <w:docPart w:val="64690B582D134D3097E6136A2A5418D3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</w:rPr>
              <w:t xml:space="preserve">; тел.:( </w:t>
            </w: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1003169045"/>
                <w:placeholder>
                  <w:docPart w:val="338BF2E993614457BEC5E67AA363481C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</w:rPr>
              <w:t xml:space="preserve">) </w:t>
            </w: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279080280"/>
                <w:placeholder>
                  <w:docPart w:val="A4E1DAE98E67468F8220E6829F9085F6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sz w:val="20"/>
              </w:rPr>
              <w:t xml:space="preserve">, моб. тел.: </w:t>
            </w:r>
            <w:sdt>
              <w:sdtPr>
                <w:rPr>
                  <w:rStyle w:val="11"/>
                  <w:rFonts w:ascii="Century Gothic" w:hAnsi="Century Gothic"/>
                  <w:sz w:val="20"/>
                </w:rPr>
                <w:id w:val="1870027100"/>
                <w:placeholder>
                  <w:docPart w:val="1AFA2D10459746C48F29A74807A9D3B3"/>
                </w:placeholder>
                <w:showingPlcHdr/>
                <w:text/>
              </w:sdtPr>
              <w:sdtEndPr>
                <w:rPr>
                  <w:rStyle w:val="a0"/>
                  <w:rFonts w:cs="Arial"/>
                  <w:b w:val="0"/>
                  <w:color w:val="auto"/>
                </w:rPr>
              </w:sdtEndPr>
              <w:sdtContent>
                <w:r w:rsidRPr="00454F0E">
                  <w:rPr>
                    <w:rFonts w:ascii="Century Gothic" w:hAnsi="Century Gothic" w:cs="Arial"/>
                    <w:color w:val="A6A6A6" w:themeColor="background1" w:themeShade="A6"/>
                    <w:sz w:val="20"/>
                  </w:rPr>
                  <w:t>Введите текст</w:t>
                </w:r>
              </w:sdtContent>
            </w:sdt>
            <w:r w:rsidRPr="00454F0E">
              <w:rPr>
                <w:rFonts w:ascii="Century Gothic" w:hAnsi="Century Gothic" w:cs="Arial"/>
                <w:i/>
                <w:iCs/>
                <w:sz w:val="20"/>
              </w:rPr>
              <w:t xml:space="preserve"> </w:t>
            </w:r>
          </w:p>
        </w:tc>
      </w:tr>
    </w:tbl>
    <w:p w:rsidR="00E17DD9" w:rsidRPr="00454F0E" w:rsidRDefault="00C00696" w:rsidP="00E17DD9">
      <w:pPr>
        <w:ind w:right="-93"/>
        <w:jc w:val="both"/>
        <w:rPr>
          <w:rFonts w:ascii="Century Gothic" w:hAnsi="Century Gothic" w:cs="Arial"/>
          <w:sz w:val="20"/>
          <w:szCs w:val="20"/>
        </w:rPr>
      </w:pPr>
      <w:r w:rsidRPr="00C00696">
        <w:rPr>
          <w:rFonts w:ascii="Century Gothic" w:hAnsi="Century Gothic" w:cs="Arial"/>
          <w:b/>
          <w:sz w:val="20"/>
          <w:szCs w:val="20"/>
        </w:rPr>
        <w:t>Внимание!</w:t>
      </w:r>
      <w:r w:rsidR="00E17DD9" w:rsidRPr="00454F0E">
        <w:rPr>
          <w:rFonts w:ascii="Century Gothic" w:hAnsi="Century Gothic" w:cs="Arial"/>
          <w:sz w:val="20"/>
          <w:szCs w:val="20"/>
        </w:rPr>
        <w:t xml:space="preserve"> </w:t>
      </w:r>
      <w:r>
        <w:rPr>
          <w:rFonts w:ascii="Century Gothic" w:hAnsi="Century Gothic" w:cs="Arial"/>
          <w:sz w:val="20"/>
          <w:szCs w:val="20"/>
        </w:rPr>
        <w:t>О</w:t>
      </w:r>
      <w:r w:rsidR="00E17DD9" w:rsidRPr="00454F0E">
        <w:rPr>
          <w:rFonts w:ascii="Century Gothic" w:hAnsi="Century Gothic" w:cs="Arial"/>
          <w:sz w:val="20"/>
          <w:szCs w:val="20"/>
        </w:rPr>
        <w:t>бязательно просим приложить план помещения с размерами, указанием смежных помещений и категорий взрывопожароопасности всех помещений; разрез помещения с размерами и отметками, показать на разрезе краны и кран-балки (если есть) и их отметки. В случае отсутствия чертежей в электронном виде, план и разрез помещения можно начертить «от руки»</w:t>
      </w:r>
      <w:r w:rsidR="001019F5" w:rsidRPr="00454F0E">
        <w:rPr>
          <w:rFonts w:ascii="Century Gothic" w:hAnsi="Century Gothic" w:cs="Arial"/>
          <w:sz w:val="20"/>
          <w:szCs w:val="20"/>
        </w:rPr>
        <w:t>,</w:t>
      </w:r>
      <w:r w:rsidR="00E17DD9" w:rsidRPr="00454F0E">
        <w:rPr>
          <w:rFonts w:ascii="Century Gothic" w:hAnsi="Century Gothic" w:cs="Arial"/>
          <w:sz w:val="20"/>
          <w:szCs w:val="20"/>
        </w:rPr>
        <w:t xml:space="preserve"> схематично. </w:t>
      </w:r>
    </w:p>
    <w:p w:rsidR="007C543D" w:rsidRPr="00454F0E" w:rsidRDefault="007C543D" w:rsidP="00E17DD9">
      <w:pPr>
        <w:ind w:right="-93"/>
        <w:jc w:val="both"/>
        <w:rPr>
          <w:rFonts w:ascii="Century Gothic" w:hAnsi="Century Gothic" w:cs="Arial"/>
          <w:sz w:val="20"/>
          <w:szCs w:val="20"/>
        </w:rPr>
      </w:pPr>
    </w:p>
    <w:p w:rsidR="00E17DD9" w:rsidRPr="00454F0E" w:rsidRDefault="00E17DD9" w:rsidP="00E17DD9">
      <w:pPr>
        <w:ind w:right="-93"/>
        <w:jc w:val="both"/>
        <w:rPr>
          <w:rFonts w:ascii="Century Gothic" w:hAnsi="Century Gothic" w:cs="Arial"/>
          <w:sz w:val="20"/>
          <w:szCs w:val="20"/>
        </w:rPr>
      </w:pPr>
      <w:r w:rsidRPr="00454F0E">
        <w:rPr>
          <w:rFonts w:ascii="Century Gothic" w:hAnsi="Century Gothic" w:cs="Arial"/>
          <w:sz w:val="20"/>
          <w:szCs w:val="20"/>
        </w:rPr>
        <w:t>Для расчёта экономической эффективности</w:t>
      </w:r>
      <w:r w:rsidRPr="00454F0E">
        <w:rPr>
          <w:rFonts w:ascii="Century Gothic" w:hAnsi="Century Gothic" w:cs="Arial"/>
          <w:b/>
          <w:bCs/>
          <w:sz w:val="20"/>
          <w:szCs w:val="20"/>
        </w:rPr>
        <w:t xml:space="preserve"> </w:t>
      </w:r>
      <w:r w:rsidRPr="00454F0E">
        <w:rPr>
          <w:rFonts w:ascii="Century Gothic" w:hAnsi="Century Gothic" w:cs="Arial"/>
          <w:sz w:val="20"/>
          <w:szCs w:val="20"/>
        </w:rPr>
        <w:t>просим заполнить следующие данные:</w:t>
      </w:r>
    </w:p>
    <w:p w:rsidR="00E17DD9" w:rsidRPr="00454F0E" w:rsidRDefault="00E17DD9" w:rsidP="00E17DD9">
      <w:pPr>
        <w:ind w:right="-93"/>
        <w:rPr>
          <w:rFonts w:ascii="Century Gothic" w:hAnsi="Century Gothic" w:cs="Arial"/>
          <w:sz w:val="20"/>
          <w:szCs w:val="20"/>
        </w:rPr>
      </w:pPr>
      <w:r w:rsidRPr="00454F0E">
        <w:rPr>
          <w:rFonts w:ascii="Century Gothic" w:hAnsi="Century Gothic" w:cs="Arial"/>
          <w:sz w:val="20"/>
          <w:szCs w:val="20"/>
        </w:rPr>
        <w:t>Цена 1 Гкал для объекта</w:t>
      </w:r>
      <w:r w:rsidR="004D72A3" w:rsidRPr="00454F0E">
        <w:rPr>
          <w:rFonts w:ascii="Century Gothic" w:hAnsi="Century Gothic" w:cs="Arial"/>
          <w:sz w:val="20"/>
          <w:szCs w:val="20"/>
        </w:rPr>
        <w:t xml:space="preserve"> </w:t>
      </w:r>
      <w:sdt>
        <w:sdtPr>
          <w:rPr>
            <w:rStyle w:val="11"/>
            <w:rFonts w:ascii="Century Gothic" w:hAnsi="Century Gothic"/>
            <w:sz w:val="20"/>
            <w:szCs w:val="20"/>
          </w:rPr>
          <w:id w:val="-380713099"/>
          <w:placeholder>
            <w:docPart w:val="DC36E09BF39042A580A8067C701F0E25"/>
          </w:placeholder>
          <w:showingPlcHdr/>
          <w:text/>
        </w:sdtPr>
        <w:sdtEndPr>
          <w:rPr>
            <w:rStyle w:val="a0"/>
            <w:rFonts w:cs="Arial"/>
            <w:b w:val="0"/>
            <w:color w:val="auto"/>
          </w:rPr>
        </w:sdtEndPr>
        <w:sdtContent>
          <w:r w:rsidR="0065141E" w:rsidRPr="00454F0E">
            <w:rPr>
              <w:rFonts w:ascii="Century Gothic" w:hAnsi="Century Gothic" w:cs="Arial"/>
              <w:color w:val="A6A6A6" w:themeColor="background1" w:themeShade="A6"/>
              <w:sz w:val="20"/>
              <w:szCs w:val="20"/>
            </w:rPr>
            <w:t>Введите текст</w:t>
          </w:r>
        </w:sdtContent>
      </w:sdt>
      <w:r w:rsidR="004D72A3" w:rsidRPr="00454F0E">
        <w:rPr>
          <w:rFonts w:ascii="Century Gothic" w:hAnsi="Century Gothic" w:cs="Arial"/>
          <w:sz w:val="20"/>
          <w:szCs w:val="20"/>
        </w:rPr>
        <w:t xml:space="preserve"> </w:t>
      </w:r>
      <w:r w:rsidRPr="00454F0E">
        <w:rPr>
          <w:rFonts w:ascii="Century Gothic" w:hAnsi="Century Gothic" w:cs="Arial"/>
          <w:sz w:val="20"/>
          <w:szCs w:val="20"/>
        </w:rPr>
        <w:t xml:space="preserve">руб. без НДС. </w:t>
      </w:r>
    </w:p>
    <w:p w:rsidR="00E17DD9" w:rsidRPr="00454F0E" w:rsidRDefault="00E17DD9" w:rsidP="00E17DD9">
      <w:pPr>
        <w:ind w:right="-93"/>
        <w:rPr>
          <w:rFonts w:ascii="Century Gothic" w:hAnsi="Century Gothic" w:cs="Arial"/>
          <w:sz w:val="20"/>
          <w:szCs w:val="20"/>
        </w:rPr>
      </w:pPr>
      <w:r w:rsidRPr="00454F0E">
        <w:rPr>
          <w:rFonts w:ascii="Century Gothic" w:hAnsi="Century Gothic" w:cs="Arial"/>
          <w:sz w:val="20"/>
          <w:szCs w:val="20"/>
        </w:rPr>
        <w:t xml:space="preserve">Цена </w:t>
      </w:r>
      <w:smartTag w:uri="urn:schemas-microsoft-com:office:smarttags" w:element="metricconverter">
        <w:smartTagPr>
          <w:attr w:name="ProductID" w:val="1000 м3"/>
        </w:smartTagPr>
        <w:r w:rsidRPr="00454F0E">
          <w:rPr>
            <w:rFonts w:ascii="Century Gothic" w:hAnsi="Century Gothic" w:cs="Arial"/>
            <w:sz w:val="20"/>
            <w:szCs w:val="20"/>
          </w:rPr>
          <w:t>1000 м</w:t>
        </w:r>
        <w:r w:rsidRPr="00454F0E">
          <w:rPr>
            <w:rFonts w:ascii="Century Gothic" w:hAnsi="Century Gothic" w:cs="Arial"/>
            <w:sz w:val="20"/>
            <w:szCs w:val="20"/>
            <w:vertAlign w:val="superscript"/>
          </w:rPr>
          <w:t>3</w:t>
        </w:r>
      </w:smartTag>
      <w:r w:rsidRPr="00454F0E">
        <w:rPr>
          <w:rFonts w:ascii="Century Gothic" w:hAnsi="Century Gothic" w:cs="Arial"/>
          <w:sz w:val="20"/>
          <w:szCs w:val="20"/>
        </w:rPr>
        <w:t xml:space="preserve"> газа для объекта</w:t>
      </w:r>
      <w:r w:rsidR="004D72A3" w:rsidRPr="00454F0E">
        <w:rPr>
          <w:rFonts w:ascii="Century Gothic" w:hAnsi="Century Gothic" w:cs="Arial"/>
          <w:sz w:val="20"/>
          <w:szCs w:val="20"/>
        </w:rPr>
        <w:t xml:space="preserve"> </w:t>
      </w:r>
      <w:sdt>
        <w:sdtPr>
          <w:rPr>
            <w:rStyle w:val="11"/>
            <w:rFonts w:ascii="Century Gothic" w:hAnsi="Century Gothic"/>
            <w:sz w:val="20"/>
            <w:szCs w:val="20"/>
          </w:rPr>
          <w:id w:val="860396847"/>
          <w:placeholder>
            <w:docPart w:val="3FDC8188BA874E60BDBEE8DC06BEA4BB"/>
          </w:placeholder>
          <w:showingPlcHdr/>
          <w:text/>
        </w:sdtPr>
        <w:sdtEndPr>
          <w:rPr>
            <w:rStyle w:val="a0"/>
            <w:rFonts w:cs="Arial"/>
            <w:b w:val="0"/>
            <w:color w:val="auto"/>
          </w:rPr>
        </w:sdtEndPr>
        <w:sdtContent>
          <w:r w:rsidR="0065141E" w:rsidRPr="00454F0E">
            <w:rPr>
              <w:rFonts w:ascii="Century Gothic" w:hAnsi="Century Gothic" w:cs="Arial"/>
              <w:color w:val="A6A6A6" w:themeColor="background1" w:themeShade="A6"/>
              <w:sz w:val="20"/>
              <w:szCs w:val="20"/>
            </w:rPr>
            <w:t>Введите текст</w:t>
          </w:r>
        </w:sdtContent>
      </w:sdt>
      <w:r w:rsidR="004D72A3" w:rsidRPr="00454F0E">
        <w:rPr>
          <w:rFonts w:ascii="Century Gothic" w:hAnsi="Century Gothic" w:cs="Arial"/>
          <w:sz w:val="20"/>
          <w:szCs w:val="20"/>
        </w:rPr>
        <w:t xml:space="preserve"> </w:t>
      </w:r>
      <w:r w:rsidRPr="00454F0E">
        <w:rPr>
          <w:rFonts w:ascii="Century Gothic" w:hAnsi="Century Gothic" w:cs="Arial"/>
          <w:sz w:val="20"/>
          <w:szCs w:val="20"/>
        </w:rPr>
        <w:t>руб. без НДС.</w:t>
      </w:r>
    </w:p>
    <w:p w:rsidR="00E17DD9" w:rsidRPr="00454F0E" w:rsidRDefault="00E17DD9" w:rsidP="00E17DD9">
      <w:pPr>
        <w:ind w:right="-93"/>
        <w:rPr>
          <w:rFonts w:ascii="Century Gothic" w:hAnsi="Century Gothic" w:cs="Arial"/>
          <w:sz w:val="20"/>
          <w:szCs w:val="20"/>
        </w:rPr>
      </w:pPr>
      <w:r w:rsidRPr="00454F0E">
        <w:rPr>
          <w:rFonts w:ascii="Century Gothic" w:hAnsi="Century Gothic" w:cs="Arial"/>
          <w:sz w:val="20"/>
          <w:szCs w:val="20"/>
        </w:rPr>
        <w:t>Цена 1кВт электроэнергии для промышленных предприятий</w:t>
      </w:r>
      <w:r w:rsidR="004D72A3" w:rsidRPr="00454F0E">
        <w:rPr>
          <w:rFonts w:ascii="Century Gothic" w:hAnsi="Century Gothic" w:cs="Arial"/>
          <w:sz w:val="20"/>
          <w:szCs w:val="20"/>
        </w:rPr>
        <w:t xml:space="preserve"> </w:t>
      </w:r>
      <w:sdt>
        <w:sdtPr>
          <w:rPr>
            <w:rStyle w:val="11"/>
            <w:rFonts w:ascii="Century Gothic" w:hAnsi="Century Gothic"/>
            <w:sz w:val="20"/>
            <w:szCs w:val="20"/>
          </w:rPr>
          <w:id w:val="-1184663323"/>
          <w:placeholder>
            <w:docPart w:val="9201F78554EB478E8F54E5047DB027CE"/>
          </w:placeholder>
          <w:showingPlcHdr/>
          <w:text/>
        </w:sdtPr>
        <w:sdtEndPr>
          <w:rPr>
            <w:rStyle w:val="a0"/>
            <w:rFonts w:cs="Arial"/>
            <w:b w:val="0"/>
            <w:color w:val="auto"/>
          </w:rPr>
        </w:sdtEndPr>
        <w:sdtContent>
          <w:r w:rsidR="0065141E" w:rsidRPr="00454F0E">
            <w:rPr>
              <w:rFonts w:ascii="Century Gothic" w:hAnsi="Century Gothic" w:cs="Arial"/>
              <w:color w:val="A6A6A6" w:themeColor="background1" w:themeShade="A6"/>
              <w:sz w:val="20"/>
              <w:szCs w:val="20"/>
            </w:rPr>
            <w:t>Введите текст</w:t>
          </w:r>
        </w:sdtContent>
      </w:sdt>
      <w:r w:rsidR="004D72A3" w:rsidRPr="00454F0E">
        <w:rPr>
          <w:rFonts w:ascii="Century Gothic" w:hAnsi="Century Gothic" w:cs="Arial"/>
          <w:sz w:val="20"/>
          <w:szCs w:val="20"/>
        </w:rPr>
        <w:t xml:space="preserve"> </w:t>
      </w:r>
      <w:r w:rsidRPr="00454F0E">
        <w:rPr>
          <w:rFonts w:ascii="Century Gothic" w:hAnsi="Century Gothic" w:cs="Arial"/>
          <w:sz w:val="20"/>
          <w:szCs w:val="20"/>
        </w:rPr>
        <w:t>руб. без НДС.</w:t>
      </w:r>
    </w:p>
    <w:p w:rsidR="009E2407" w:rsidRPr="00454F0E" w:rsidRDefault="00E17DD9" w:rsidP="00B9015E">
      <w:pPr>
        <w:ind w:right="-93"/>
        <w:rPr>
          <w:rFonts w:ascii="Century Gothic" w:hAnsi="Century Gothic"/>
          <w:b/>
          <w:color w:val="C45911" w:themeColor="accent2" w:themeShade="BF"/>
          <w:sz w:val="20"/>
          <w:szCs w:val="20"/>
        </w:rPr>
      </w:pPr>
      <w:r w:rsidRPr="00454F0E">
        <w:rPr>
          <w:rFonts w:ascii="Century Gothic" w:hAnsi="Century Gothic" w:cs="Arial"/>
          <w:sz w:val="20"/>
          <w:szCs w:val="20"/>
        </w:rPr>
        <w:t>Существующая система отопления:</w:t>
      </w:r>
      <w:r w:rsidR="004D72A3" w:rsidRPr="00454F0E">
        <w:rPr>
          <w:rFonts w:ascii="Century Gothic" w:hAnsi="Century Gothic" w:cs="Arial"/>
          <w:sz w:val="20"/>
          <w:szCs w:val="20"/>
        </w:rPr>
        <w:t xml:space="preserve"> </w:t>
      </w:r>
      <w:sdt>
        <w:sdtPr>
          <w:rPr>
            <w:rStyle w:val="11"/>
            <w:rFonts w:ascii="Century Gothic" w:hAnsi="Century Gothic"/>
            <w:sz w:val="20"/>
            <w:szCs w:val="20"/>
          </w:rPr>
          <w:id w:val="-1182737863"/>
          <w:placeholder>
            <w:docPart w:val="15BC9A683CA545DCAF3E2413233031A0"/>
          </w:placeholder>
          <w:showingPlcHdr/>
          <w:text/>
        </w:sdtPr>
        <w:sdtEndPr>
          <w:rPr>
            <w:rStyle w:val="a0"/>
            <w:rFonts w:cs="Arial"/>
            <w:b w:val="0"/>
            <w:color w:val="auto"/>
          </w:rPr>
        </w:sdtEndPr>
        <w:sdtContent>
          <w:r w:rsidR="0065141E" w:rsidRPr="00454F0E">
            <w:rPr>
              <w:rFonts w:ascii="Century Gothic" w:hAnsi="Century Gothic" w:cs="Arial"/>
              <w:color w:val="A6A6A6" w:themeColor="background1" w:themeShade="A6"/>
              <w:sz w:val="20"/>
              <w:szCs w:val="20"/>
            </w:rPr>
            <w:t>Введите текст</w:t>
          </w:r>
        </w:sdtContent>
      </w:sdt>
    </w:p>
    <w:sectPr w:rsidR="009E2407" w:rsidRPr="00454F0E" w:rsidSect="00B07CF7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2B0F" w:rsidRDefault="00F82B0F" w:rsidP="004166EE">
      <w:r>
        <w:separator/>
      </w:r>
    </w:p>
  </w:endnote>
  <w:endnote w:type="continuationSeparator" w:id="0">
    <w:p w:rsidR="00F82B0F" w:rsidRDefault="00F82B0F" w:rsidP="00416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2B0F" w:rsidRDefault="00F82B0F" w:rsidP="004166EE">
      <w:r>
        <w:separator/>
      </w:r>
    </w:p>
  </w:footnote>
  <w:footnote w:type="continuationSeparator" w:id="0">
    <w:p w:rsidR="00F82B0F" w:rsidRDefault="00F82B0F" w:rsidP="004166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ocumentProtection w:edit="forms" w:enforcement="1" w:cryptProviderType="rsaAES" w:cryptAlgorithmClass="hash" w:cryptAlgorithmType="typeAny" w:cryptAlgorithmSid="14" w:cryptSpinCount="100000" w:hash="iBuUMEaXC6Ci0mc2+LHpkTshPr421G2nas0UsL+t9MzbPBjcaBYFZpUfESfj3PpC77VDg0pvtOL3+1KT4oTQ5g==" w:salt="Aa+q+vrWQGlRglp6neprzA==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D85"/>
    <w:rsid w:val="000430C6"/>
    <w:rsid w:val="0009580E"/>
    <w:rsid w:val="00096EBB"/>
    <w:rsid w:val="000C3DE9"/>
    <w:rsid w:val="000F341E"/>
    <w:rsid w:val="001019F5"/>
    <w:rsid w:val="00112F66"/>
    <w:rsid w:val="00130912"/>
    <w:rsid w:val="00134683"/>
    <w:rsid w:val="00136DB0"/>
    <w:rsid w:val="00146E08"/>
    <w:rsid w:val="0015153B"/>
    <w:rsid w:val="001657ED"/>
    <w:rsid w:val="00222886"/>
    <w:rsid w:val="002329A8"/>
    <w:rsid w:val="00234779"/>
    <w:rsid w:val="002713EF"/>
    <w:rsid w:val="00276277"/>
    <w:rsid w:val="002C4163"/>
    <w:rsid w:val="002D4AEB"/>
    <w:rsid w:val="003052C7"/>
    <w:rsid w:val="0035757B"/>
    <w:rsid w:val="003801A3"/>
    <w:rsid w:val="00390466"/>
    <w:rsid w:val="003B2A67"/>
    <w:rsid w:val="003B3A73"/>
    <w:rsid w:val="003E2883"/>
    <w:rsid w:val="0041355B"/>
    <w:rsid w:val="004166EE"/>
    <w:rsid w:val="004430F5"/>
    <w:rsid w:val="00454F0E"/>
    <w:rsid w:val="00465CCD"/>
    <w:rsid w:val="00466D85"/>
    <w:rsid w:val="00484238"/>
    <w:rsid w:val="004A3087"/>
    <w:rsid w:val="004C65CD"/>
    <w:rsid w:val="004D546A"/>
    <w:rsid w:val="004D72A3"/>
    <w:rsid w:val="004E3796"/>
    <w:rsid w:val="00510799"/>
    <w:rsid w:val="005478CE"/>
    <w:rsid w:val="00553DDF"/>
    <w:rsid w:val="005637AB"/>
    <w:rsid w:val="005D6368"/>
    <w:rsid w:val="005D7C5D"/>
    <w:rsid w:val="005E168B"/>
    <w:rsid w:val="005F0723"/>
    <w:rsid w:val="005F4514"/>
    <w:rsid w:val="00606CBD"/>
    <w:rsid w:val="0065141E"/>
    <w:rsid w:val="00655DF1"/>
    <w:rsid w:val="00667CFE"/>
    <w:rsid w:val="006907F6"/>
    <w:rsid w:val="006A16B0"/>
    <w:rsid w:val="006A3C4B"/>
    <w:rsid w:val="006B5FEF"/>
    <w:rsid w:val="006C588E"/>
    <w:rsid w:val="006E1487"/>
    <w:rsid w:val="006E1EC7"/>
    <w:rsid w:val="006E35B9"/>
    <w:rsid w:val="00715F93"/>
    <w:rsid w:val="0076585D"/>
    <w:rsid w:val="007674CE"/>
    <w:rsid w:val="00790B7E"/>
    <w:rsid w:val="007B3467"/>
    <w:rsid w:val="007C543D"/>
    <w:rsid w:val="007F76FC"/>
    <w:rsid w:val="008233E3"/>
    <w:rsid w:val="00833606"/>
    <w:rsid w:val="0085196F"/>
    <w:rsid w:val="008C761B"/>
    <w:rsid w:val="008E4C61"/>
    <w:rsid w:val="008E7DB2"/>
    <w:rsid w:val="00924DA2"/>
    <w:rsid w:val="00930385"/>
    <w:rsid w:val="0095152B"/>
    <w:rsid w:val="00963594"/>
    <w:rsid w:val="009675F5"/>
    <w:rsid w:val="00971B1B"/>
    <w:rsid w:val="009D31F4"/>
    <w:rsid w:val="009E2407"/>
    <w:rsid w:val="00A00701"/>
    <w:rsid w:val="00A027C1"/>
    <w:rsid w:val="00A80EFC"/>
    <w:rsid w:val="00A916F0"/>
    <w:rsid w:val="00AD643B"/>
    <w:rsid w:val="00B07CF7"/>
    <w:rsid w:val="00B367F7"/>
    <w:rsid w:val="00B8351F"/>
    <w:rsid w:val="00B9015E"/>
    <w:rsid w:val="00B92517"/>
    <w:rsid w:val="00BB0D0B"/>
    <w:rsid w:val="00BF066B"/>
    <w:rsid w:val="00C00696"/>
    <w:rsid w:val="00C168D5"/>
    <w:rsid w:val="00C251EF"/>
    <w:rsid w:val="00CC76D5"/>
    <w:rsid w:val="00D1526A"/>
    <w:rsid w:val="00D52191"/>
    <w:rsid w:val="00D95543"/>
    <w:rsid w:val="00DA0EF5"/>
    <w:rsid w:val="00DC45CA"/>
    <w:rsid w:val="00DD0ED0"/>
    <w:rsid w:val="00DE4E9E"/>
    <w:rsid w:val="00E12C08"/>
    <w:rsid w:val="00E17DD9"/>
    <w:rsid w:val="00E62ECE"/>
    <w:rsid w:val="00E668AF"/>
    <w:rsid w:val="00E823D4"/>
    <w:rsid w:val="00E82FA2"/>
    <w:rsid w:val="00EB5463"/>
    <w:rsid w:val="00EC199C"/>
    <w:rsid w:val="00ED1CBD"/>
    <w:rsid w:val="00ED6407"/>
    <w:rsid w:val="00F16A41"/>
    <w:rsid w:val="00F22773"/>
    <w:rsid w:val="00F71411"/>
    <w:rsid w:val="00F73465"/>
    <w:rsid w:val="00F82B0F"/>
    <w:rsid w:val="00F87464"/>
    <w:rsid w:val="00F965DE"/>
    <w:rsid w:val="00FE61AA"/>
    <w:rsid w:val="00FF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337"/>
    <o:shapelayout v:ext="edit">
      <o:idmap v:ext="edit" data="1"/>
    </o:shapelayout>
  </w:shapeDefaults>
  <w:decimalSymbol w:val=","/>
  <w:listSeparator w:val=";"/>
  <w15:docId w15:val="{29E20F1E-C11D-41F2-ABA0-678174349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DD9"/>
    <w:pPr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E17DD9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E17DD9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F4514"/>
    <w:rPr>
      <w:color w:val="808080"/>
    </w:rPr>
  </w:style>
  <w:style w:type="character" w:customStyle="1" w:styleId="10">
    <w:name w:val="Заголовок 1 Знак"/>
    <w:basedOn w:val="a0"/>
    <w:link w:val="1"/>
    <w:rsid w:val="00E17DD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17DD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Emphasis"/>
    <w:basedOn w:val="a0"/>
    <w:uiPriority w:val="20"/>
    <w:qFormat/>
    <w:rsid w:val="00E17DD9"/>
    <w:rPr>
      <w:i/>
      <w:iCs/>
    </w:rPr>
  </w:style>
  <w:style w:type="paragraph" w:styleId="a5">
    <w:name w:val="header"/>
    <w:basedOn w:val="a"/>
    <w:link w:val="a6"/>
    <w:uiPriority w:val="99"/>
    <w:unhideWhenUsed/>
    <w:rsid w:val="004166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66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166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66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Intense Emphasis"/>
    <w:basedOn w:val="a0"/>
    <w:uiPriority w:val="21"/>
    <w:qFormat/>
    <w:rsid w:val="004E3796"/>
    <w:rPr>
      <w:i/>
      <w:iCs/>
      <w:color w:val="5B9BD5" w:themeColor="accent1"/>
    </w:rPr>
  </w:style>
  <w:style w:type="character" w:customStyle="1" w:styleId="11">
    <w:name w:val="Стиль1"/>
    <w:basedOn w:val="a0"/>
    <w:uiPriority w:val="1"/>
    <w:rsid w:val="004E3796"/>
    <w:rPr>
      <w:rFonts w:ascii="Arial" w:hAnsi="Arial"/>
      <w:b/>
      <w:color w:val="C45911" w:themeColor="accent2" w:themeShade="BF"/>
      <w:sz w:val="22"/>
    </w:rPr>
  </w:style>
  <w:style w:type="table" w:styleId="aa">
    <w:name w:val="Table Grid"/>
    <w:basedOn w:val="a1"/>
    <w:uiPriority w:val="39"/>
    <w:rsid w:val="00B90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5D7C5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D7C5D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D7C5D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D7C5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D7C5D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5D7C5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5D7C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adeva\Desktop\oproslist_schwank.ru_radiant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25C59DDBB594C089BD638B027817E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CFF571-5BD8-4EF5-A4E9-D5211C436414}"/>
      </w:docPartPr>
      <w:docPartBody>
        <w:p w:rsidR="00080022" w:rsidRDefault="00993E70">
          <w:pPr>
            <w:pStyle w:val="325C59DDBB594C089BD638B027817ED5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98C600E56C964666B50266FCAA17E9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A30297-EFFF-4C3E-9B19-71668E6E184A}"/>
      </w:docPartPr>
      <w:docPartBody>
        <w:p w:rsidR="00080022" w:rsidRDefault="00993E70">
          <w:pPr>
            <w:pStyle w:val="98C600E56C964666B50266FCAA17E961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B324513B6F864384ACDC7851BC56F5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4E0297-B9C5-4F54-9013-0625FB567092}"/>
      </w:docPartPr>
      <w:docPartBody>
        <w:p w:rsidR="00080022" w:rsidRDefault="00993E70">
          <w:pPr>
            <w:pStyle w:val="B324513B6F864384ACDC7851BC56F529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65A3D05ADD58475ABEB379C31A27F8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3E9166-A145-4CB2-8AB4-BE9B92FD2300}"/>
      </w:docPartPr>
      <w:docPartBody>
        <w:p w:rsidR="00080022" w:rsidRDefault="00993E70">
          <w:pPr>
            <w:pStyle w:val="65A3D05ADD58475ABEB379C31A27F8D1"/>
          </w:pPr>
          <w:r w:rsidRPr="0065141E">
            <w:rPr>
              <w:rStyle w:val="a3"/>
              <w:rFonts w:ascii="Arial" w:hAnsi="Arial" w:cs="Arial"/>
            </w:rPr>
            <w:t>Выберите элемент.</w:t>
          </w:r>
        </w:p>
      </w:docPartBody>
    </w:docPart>
    <w:docPart>
      <w:docPartPr>
        <w:name w:val="44BB858FD2464852A3C19B6E2C0EC9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5BFC5A-BC4F-487B-869D-19129B8E05AC}"/>
      </w:docPartPr>
      <w:docPartBody>
        <w:p w:rsidR="00080022" w:rsidRDefault="00993E70">
          <w:pPr>
            <w:pStyle w:val="44BB858FD2464852A3C19B6E2C0EC9F3"/>
          </w:pPr>
          <w:r w:rsidRPr="0065141E">
            <w:rPr>
              <w:rStyle w:val="a3"/>
              <w:rFonts w:ascii="Arial" w:hAnsi="Arial" w:cs="Arial"/>
            </w:rPr>
            <w:t>Выберите элемент.</w:t>
          </w:r>
        </w:p>
      </w:docPartBody>
    </w:docPart>
    <w:docPart>
      <w:docPartPr>
        <w:name w:val="9884D8E88A644A2E9DC2CD5BE7DBB5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CB98A-60DA-4DE7-8702-1B6CE5C1C8C4}"/>
      </w:docPartPr>
      <w:docPartBody>
        <w:p w:rsidR="00080022" w:rsidRDefault="00993E70">
          <w:pPr>
            <w:pStyle w:val="9884D8E88A644A2E9DC2CD5BE7DBB545"/>
          </w:pPr>
          <w:r w:rsidRPr="0065141E">
            <w:rPr>
              <w:rStyle w:val="a3"/>
              <w:rFonts w:ascii="Arial" w:hAnsi="Arial" w:cs="Arial"/>
            </w:rPr>
            <w:t>Выберите элемент.</w:t>
          </w:r>
        </w:p>
      </w:docPartBody>
    </w:docPart>
    <w:docPart>
      <w:docPartPr>
        <w:name w:val="35E63E806E454BE08DAE6C01F95872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3E19E5-6C55-41EF-B16F-1CD469AB6D60}"/>
      </w:docPartPr>
      <w:docPartBody>
        <w:p w:rsidR="00080022" w:rsidRDefault="00993E70">
          <w:pPr>
            <w:pStyle w:val="35E63E806E454BE08DAE6C01F958720A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AA5691D42C834D29A38CF9E4DAC68E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155A56-EBCE-4247-A4EF-72AE099A13C4}"/>
      </w:docPartPr>
      <w:docPartBody>
        <w:p w:rsidR="00080022" w:rsidRDefault="00993E70">
          <w:pPr>
            <w:pStyle w:val="AA5691D42C834D29A38CF9E4DAC68E78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88F4D9FA6E9C4D948A5E6BB631A15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94934D-8FD9-4B72-92AB-5F7A022FE08C}"/>
      </w:docPartPr>
      <w:docPartBody>
        <w:p w:rsidR="00080022" w:rsidRDefault="00993E70">
          <w:pPr>
            <w:pStyle w:val="88F4D9FA6E9C4D948A5E6BB631A15D92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DC36E09BF39042A580A8067C701F0E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11A003-814C-4F0F-BAFF-0444877BDDFE}"/>
      </w:docPartPr>
      <w:docPartBody>
        <w:p w:rsidR="00080022" w:rsidRDefault="00993E70">
          <w:pPr>
            <w:pStyle w:val="DC36E09BF39042A580A8067C701F0E25"/>
          </w:pPr>
          <w:r w:rsidRPr="00D52191">
            <w:rPr>
              <w:rFonts w:ascii="Arial" w:hAnsi="Arial" w:cs="Arial"/>
              <w:color w:val="A6A6A6" w:themeColor="background1" w:themeShade="A6"/>
              <w:sz w:val="18"/>
              <w:szCs w:val="18"/>
            </w:rPr>
            <w:t>Введите текст</w:t>
          </w:r>
        </w:p>
      </w:docPartBody>
    </w:docPart>
    <w:docPart>
      <w:docPartPr>
        <w:name w:val="3FDC8188BA874E60BDBEE8DC06BEA4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EA26FE-5062-4F7A-BB49-6455AEB45C9E}"/>
      </w:docPartPr>
      <w:docPartBody>
        <w:p w:rsidR="00080022" w:rsidRDefault="00993E70">
          <w:pPr>
            <w:pStyle w:val="3FDC8188BA874E60BDBEE8DC06BEA4BB"/>
          </w:pPr>
          <w:r w:rsidRPr="00D52191">
            <w:rPr>
              <w:rFonts w:ascii="Arial" w:hAnsi="Arial" w:cs="Arial"/>
              <w:color w:val="A6A6A6" w:themeColor="background1" w:themeShade="A6"/>
              <w:sz w:val="18"/>
              <w:szCs w:val="18"/>
            </w:rPr>
            <w:t>Введите текст</w:t>
          </w:r>
        </w:p>
      </w:docPartBody>
    </w:docPart>
    <w:docPart>
      <w:docPartPr>
        <w:name w:val="9201F78554EB478E8F54E5047DB027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81E49D-FA36-4E98-AB8C-1055F60BA46F}"/>
      </w:docPartPr>
      <w:docPartBody>
        <w:p w:rsidR="00080022" w:rsidRDefault="00993E70">
          <w:pPr>
            <w:pStyle w:val="9201F78554EB478E8F54E5047DB027CE"/>
          </w:pPr>
          <w:r w:rsidRPr="00D52191">
            <w:rPr>
              <w:rFonts w:ascii="Arial" w:hAnsi="Arial" w:cs="Arial"/>
              <w:color w:val="A6A6A6" w:themeColor="background1" w:themeShade="A6"/>
              <w:sz w:val="18"/>
              <w:szCs w:val="18"/>
            </w:rPr>
            <w:t>Введите текст</w:t>
          </w:r>
        </w:p>
      </w:docPartBody>
    </w:docPart>
    <w:docPart>
      <w:docPartPr>
        <w:name w:val="15BC9A683CA545DCAF3E2413233031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36609A-FF70-472E-9EAE-7F2BD320BE07}"/>
      </w:docPartPr>
      <w:docPartBody>
        <w:p w:rsidR="00080022" w:rsidRDefault="00993E70">
          <w:pPr>
            <w:pStyle w:val="15BC9A683CA545DCAF3E2413233031A0"/>
          </w:pPr>
          <w:r w:rsidRPr="00D52191">
            <w:rPr>
              <w:rFonts w:ascii="Arial" w:hAnsi="Arial" w:cs="Arial"/>
              <w:color w:val="A6A6A6" w:themeColor="background1" w:themeShade="A6"/>
              <w:sz w:val="18"/>
              <w:szCs w:val="18"/>
            </w:rPr>
            <w:t>Введите текст</w:t>
          </w:r>
        </w:p>
      </w:docPartBody>
    </w:docPart>
    <w:docPart>
      <w:docPartPr>
        <w:name w:val="B7D9F7EC376D47879EAEBCC22CD062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822A4C-2039-41D2-9016-34453DB8F246}"/>
      </w:docPartPr>
      <w:docPartBody>
        <w:p w:rsidR="00811B4F" w:rsidRDefault="000B4B1E" w:rsidP="000B4B1E">
          <w:pPr>
            <w:pStyle w:val="B7D9F7EC376D47879EAEBCC22CD06269"/>
          </w:pPr>
          <w:r w:rsidRPr="0065141E">
            <w:rPr>
              <w:rStyle w:val="a3"/>
              <w:rFonts w:ascii="Arial" w:hAnsi="Arial" w:cs="Arial"/>
            </w:rPr>
            <w:t>Выберите элемент.</w:t>
          </w:r>
        </w:p>
      </w:docPartBody>
    </w:docPart>
    <w:docPart>
      <w:docPartPr>
        <w:name w:val="8D595AC6E60848E59146103FD7F0AC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843738-7CC3-450F-B445-FACD8AA601FE}"/>
      </w:docPartPr>
      <w:docPartBody>
        <w:p w:rsidR="00811B4F" w:rsidRDefault="000B4B1E" w:rsidP="000B4B1E">
          <w:pPr>
            <w:pStyle w:val="8D595AC6E60848E59146103FD7F0ACD7"/>
          </w:pPr>
          <w:r w:rsidRPr="0065141E">
            <w:rPr>
              <w:rStyle w:val="a3"/>
              <w:rFonts w:ascii="Arial" w:hAnsi="Arial" w:cs="Arial"/>
            </w:rPr>
            <w:t>Выберите элемент.</w:t>
          </w:r>
        </w:p>
      </w:docPartBody>
    </w:docPart>
    <w:docPart>
      <w:docPartPr>
        <w:name w:val="591F10DB99844DA8A256AB8CB3DEAD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B25E1F-95E7-446D-8F7A-9ED9F7A54960}"/>
      </w:docPartPr>
      <w:docPartBody>
        <w:p w:rsidR="00811B4F" w:rsidRDefault="000B4B1E" w:rsidP="000B4B1E">
          <w:pPr>
            <w:pStyle w:val="591F10DB99844DA8A256AB8CB3DEAD85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E9E7B3A07FE84AB9B918F8614938B4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7B2C6A-C4A0-49E4-B1E2-ACFE510935FD}"/>
      </w:docPartPr>
      <w:docPartBody>
        <w:p w:rsidR="00811B4F" w:rsidRDefault="000B4B1E" w:rsidP="000B4B1E">
          <w:pPr>
            <w:pStyle w:val="E9E7B3A07FE84AB9B918F8614938B454"/>
          </w:pPr>
          <w:r w:rsidRPr="0065141E">
            <w:rPr>
              <w:rStyle w:val="a3"/>
              <w:rFonts w:ascii="Arial" w:hAnsi="Arial" w:cs="Arial"/>
            </w:rPr>
            <w:t>Выберите элемент.</w:t>
          </w:r>
        </w:p>
      </w:docPartBody>
    </w:docPart>
    <w:docPart>
      <w:docPartPr>
        <w:name w:val="D7EEC39BB2D34208A6F7649569205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CA9CF3-FCE2-41D8-8553-B840936CCF1C}"/>
      </w:docPartPr>
      <w:docPartBody>
        <w:p w:rsidR="00811B4F" w:rsidRDefault="000B4B1E" w:rsidP="000B4B1E">
          <w:pPr>
            <w:pStyle w:val="D7EEC39BB2D34208A6F7649569205852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921DA6882D284BAC84C9F58C272768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8FFD70-78A0-4B36-8A50-9499C1BA8428}"/>
      </w:docPartPr>
      <w:docPartBody>
        <w:p w:rsidR="00811B4F" w:rsidRDefault="000B4B1E" w:rsidP="000B4B1E">
          <w:pPr>
            <w:pStyle w:val="921DA6882D284BAC84C9F58C27276809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B0A289426ED44535B19642638AF8BD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B5698D-F151-4592-BAD5-265B291FACF8}"/>
      </w:docPartPr>
      <w:docPartBody>
        <w:p w:rsidR="00811B4F" w:rsidRDefault="000B4B1E" w:rsidP="000B4B1E">
          <w:pPr>
            <w:pStyle w:val="B0A289426ED44535B19642638AF8BDBB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1A6FB49DDA5542E8B6B63C8A742B0A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F3F49C-04D1-4F4E-884F-8BB05435C896}"/>
      </w:docPartPr>
      <w:docPartBody>
        <w:p w:rsidR="00811B4F" w:rsidRDefault="000B4B1E" w:rsidP="000B4B1E">
          <w:pPr>
            <w:pStyle w:val="1A6FB49DDA5542E8B6B63C8A742B0AE5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0E1BDC0379C64232BF74B73389BBAD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B1F6C8-EE5E-49B8-93D9-B16D3A8566EA}"/>
      </w:docPartPr>
      <w:docPartBody>
        <w:p w:rsidR="00811B4F" w:rsidRDefault="000B4B1E" w:rsidP="000B4B1E">
          <w:pPr>
            <w:pStyle w:val="0E1BDC0379C64232BF74B73389BBAD5B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CABFDE369F5F405D85873640ECA996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597A0-0FC2-479B-91F0-F46715DF6107}"/>
      </w:docPartPr>
      <w:docPartBody>
        <w:p w:rsidR="00811B4F" w:rsidRDefault="000B4B1E" w:rsidP="000B4B1E">
          <w:pPr>
            <w:pStyle w:val="CABFDE369F5F405D85873640ECA99643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A1FF53C4F8BE468BAF638716F7D6D9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8274D4-6D20-465F-BB62-7F93B9DA1B01}"/>
      </w:docPartPr>
      <w:docPartBody>
        <w:p w:rsidR="00811B4F" w:rsidRDefault="000B4B1E" w:rsidP="000B4B1E">
          <w:pPr>
            <w:pStyle w:val="A1FF53C4F8BE468BAF638716F7D6D959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A6B5F61BE6584AB5BDAE26CB0F5DAB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6B0520-E828-43AD-AC32-B65CB4EA81FE}"/>
      </w:docPartPr>
      <w:docPartBody>
        <w:p w:rsidR="00811B4F" w:rsidRDefault="000B4B1E" w:rsidP="000B4B1E">
          <w:pPr>
            <w:pStyle w:val="A6B5F61BE6584AB5BDAE26CB0F5DAB91"/>
          </w:pPr>
          <w:r w:rsidRPr="0065141E">
            <w:rPr>
              <w:rStyle w:val="a3"/>
              <w:rFonts w:ascii="Arial" w:hAnsi="Arial" w:cs="Arial"/>
            </w:rPr>
            <w:t>Выберите элемент.</w:t>
          </w:r>
        </w:p>
      </w:docPartBody>
    </w:docPart>
    <w:docPart>
      <w:docPartPr>
        <w:name w:val="84A3DF8D533548F8A6CA1ED6DB7CC6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B6CDB9-A581-4E0D-ABAF-2ED5DF676DC3}"/>
      </w:docPartPr>
      <w:docPartBody>
        <w:p w:rsidR="00811B4F" w:rsidRDefault="000B4B1E" w:rsidP="000B4B1E">
          <w:pPr>
            <w:pStyle w:val="84A3DF8D533548F8A6CA1ED6DB7CC68C"/>
          </w:pPr>
          <w:r w:rsidRPr="0065141E">
            <w:rPr>
              <w:rStyle w:val="a3"/>
              <w:rFonts w:ascii="Arial" w:hAnsi="Arial" w:cs="Arial"/>
            </w:rPr>
            <w:t>Выберите элемент.</w:t>
          </w:r>
        </w:p>
      </w:docPartBody>
    </w:docPart>
    <w:docPart>
      <w:docPartPr>
        <w:name w:val="2E732B9D9EB642DBAC57DD841B7105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3899A6-B578-474A-911E-9B7A75E0D10B}"/>
      </w:docPartPr>
      <w:docPartBody>
        <w:p w:rsidR="00811B4F" w:rsidRDefault="000B4B1E" w:rsidP="000B4B1E">
          <w:pPr>
            <w:pStyle w:val="2E732B9D9EB642DBAC57DD841B7105FF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B830FC77670B455D82E122B2EF1EFD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171D02-B02B-4AAA-B29F-1D29C82D42BB}"/>
      </w:docPartPr>
      <w:docPartBody>
        <w:p w:rsidR="00811B4F" w:rsidRDefault="000B4B1E" w:rsidP="000B4B1E">
          <w:pPr>
            <w:pStyle w:val="B830FC77670B455D82E122B2EF1EFDF7"/>
          </w:pPr>
          <w:r w:rsidRPr="0065141E">
            <w:rPr>
              <w:rStyle w:val="a3"/>
              <w:rFonts w:ascii="Arial" w:hAnsi="Arial" w:cs="Arial"/>
            </w:rPr>
            <w:t>Выберите элемент.</w:t>
          </w:r>
        </w:p>
      </w:docPartBody>
    </w:docPart>
    <w:docPart>
      <w:docPartPr>
        <w:name w:val="11BDDEB949FC48A78B1D4F8793DB1A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72897-6ACD-4188-93E1-0673A114CDE8}"/>
      </w:docPartPr>
      <w:docPartBody>
        <w:p w:rsidR="00811B4F" w:rsidRDefault="000B4B1E" w:rsidP="000B4B1E">
          <w:pPr>
            <w:pStyle w:val="11BDDEB949FC48A78B1D4F8793DB1AC7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DA06836920194FEDB4F6B49E74C846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5E2CF7-493A-46A4-B09A-2BFC8FF7EDB9}"/>
      </w:docPartPr>
      <w:docPartBody>
        <w:p w:rsidR="00811B4F" w:rsidRDefault="000B4B1E" w:rsidP="000B4B1E">
          <w:pPr>
            <w:pStyle w:val="DA06836920194FEDB4F6B49E74C846D7"/>
          </w:pPr>
          <w:r w:rsidRPr="0065141E">
            <w:rPr>
              <w:rStyle w:val="a3"/>
              <w:rFonts w:ascii="Arial" w:hAnsi="Arial" w:cs="Arial"/>
            </w:rPr>
            <w:t>Выберите элемент.</w:t>
          </w:r>
        </w:p>
      </w:docPartBody>
    </w:docPart>
    <w:docPart>
      <w:docPartPr>
        <w:name w:val="84A8B0D656F54A0E84B17B374DA9AB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E78016-9887-41D8-82B1-71C2E5E7BD79}"/>
      </w:docPartPr>
      <w:docPartBody>
        <w:p w:rsidR="00811B4F" w:rsidRDefault="000B4B1E" w:rsidP="000B4B1E">
          <w:pPr>
            <w:pStyle w:val="84A8B0D656F54A0E84B17B374DA9ABC9"/>
          </w:pPr>
          <w:r w:rsidRPr="0065141E">
            <w:rPr>
              <w:rStyle w:val="a3"/>
              <w:rFonts w:ascii="Arial" w:hAnsi="Arial" w:cs="Arial"/>
            </w:rPr>
            <w:t>Выберите элемент.</w:t>
          </w:r>
        </w:p>
      </w:docPartBody>
    </w:docPart>
    <w:docPart>
      <w:docPartPr>
        <w:name w:val="2C19A532C80D40E7B3ED32AE766F76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556147-C71A-4A13-9C08-3C51E958E01D}"/>
      </w:docPartPr>
      <w:docPartBody>
        <w:p w:rsidR="00811B4F" w:rsidRDefault="000B4B1E" w:rsidP="000B4B1E">
          <w:pPr>
            <w:pStyle w:val="2C19A532C80D40E7B3ED32AE766F767F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B9219587CC6D415EB728CE7EC65E5A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E41066-2156-481A-B13C-B66EB804AB8D}"/>
      </w:docPartPr>
      <w:docPartBody>
        <w:p w:rsidR="00811B4F" w:rsidRDefault="000B4B1E" w:rsidP="000B4B1E">
          <w:pPr>
            <w:pStyle w:val="B9219587CC6D415EB728CE7EC65E5AC6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0CD1CFEAEECE4534A5C0D60F3C96DD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EDB65C-9D06-43C1-8843-546E3E9F9D11}"/>
      </w:docPartPr>
      <w:docPartBody>
        <w:p w:rsidR="00811B4F" w:rsidRDefault="000B4B1E" w:rsidP="000B4B1E">
          <w:pPr>
            <w:pStyle w:val="0CD1CFEAEECE4534A5C0D60F3C96DDBD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D79F75B737C54DBC9927B5F2824005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CD174-8E84-4B2B-ADFC-E887FCC31110}"/>
      </w:docPartPr>
      <w:docPartBody>
        <w:p w:rsidR="00811B4F" w:rsidRDefault="000B4B1E" w:rsidP="000B4B1E">
          <w:pPr>
            <w:pStyle w:val="D79F75B737C54DBC9927B5F282400534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7CCE3699BA8941E6AACE38D1ADA7DD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FA65BA-643A-41AC-B4CD-1433AEF4EB94}"/>
      </w:docPartPr>
      <w:docPartBody>
        <w:p w:rsidR="00811B4F" w:rsidRDefault="000B4B1E" w:rsidP="000B4B1E">
          <w:pPr>
            <w:pStyle w:val="7CCE3699BA8941E6AACE38D1ADA7DDED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C1639890788D446EB20E1FACB2B5DD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F589B4-7057-4BC8-9C90-9A71A3E7ECC9}"/>
      </w:docPartPr>
      <w:docPartBody>
        <w:p w:rsidR="00811B4F" w:rsidRDefault="000B4B1E" w:rsidP="000B4B1E">
          <w:pPr>
            <w:pStyle w:val="C1639890788D446EB20E1FACB2B5DD84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2629B304E3F24428B38CE61C64B2B7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7A6A11-173C-4B32-8719-6BB5B871051E}"/>
      </w:docPartPr>
      <w:docPartBody>
        <w:p w:rsidR="00811B4F" w:rsidRDefault="000B4B1E" w:rsidP="000B4B1E">
          <w:pPr>
            <w:pStyle w:val="2629B304E3F24428B38CE61C64B2B7AB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BE300CB9C3F447C68807BEBA960B17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20342E-EA26-49C6-B3EE-D2E473867E56}"/>
      </w:docPartPr>
      <w:docPartBody>
        <w:p w:rsidR="00811B4F" w:rsidRDefault="000B4B1E" w:rsidP="000B4B1E">
          <w:pPr>
            <w:pStyle w:val="BE300CB9C3F447C68807BEBA960B1750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B35D4A0F54764A1490AAE105EB5C2B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A9CBDE-1E48-49DB-8AA4-1C1A142A7E37}"/>
      </w:docPartPr>
      <w:docPartBody>
        <w:p w:rsidR="00811B4F" w:rsidRDefault="000B4B1E" w:rsidP="000B4B1E">
          <w:pPr>
            <w:pStyle w:val="B35D4A0F54764A1490AAE105EB5C2BFC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D533AAA1D6164BB9B885F3C4CEFE53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361A21-3773-4E9B-93EE-14973CF5568E}"/>
      </w:docPartPr>
      <w:docPartBody>
        <w:p w:rsidR="00811B4F" w:rsidRDefault="000B4B1E" w:rsidP="000B4B1E">
          <w:pPr>
            <w:pStyle w:val="D533AAA1D6164BB9B885F3C4CEFE537B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7A2704FDD8034997AF684A527DEF39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7C4533-8E2D-4A6F-9F7D-F1A37A2B9816}"/>
      </w:docPartPr>
      <w:docPartBody>
        <w:p w:rsidR="00811B4F" w:rsidRDefault="000B4B1E" w:rsidP="000B4B1E">
          <w:pPr>
            <w:pStyle w:val="7A2704FDD8034997AF684A527DEF3958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477819DC463F4FD6A748343B15DDED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5DFEF3-7B52-4159-9E5D-8D52A898111B}"/>
      </w:docPartPr>
      <w:docPartBody>
        <w:p w:rsidR="00811B4F" w:rsidRDefault="000B4B1E" w:rsidP="000B4B1E">
          <w:pPr>
            <w:pStyle w:val="477819DC463F4FD6A748343B15DDED18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5789AACE9EDA4E7DB89F3240AA3D0B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8F1A98-7C24-4F80-8C82-5EEA6E4866A7}"/>
      </w:docPartPr>
      <w:docPartBody>
        <w:p w:rsidR="00811B4F" w:rsidRDefault="000B4B1E" w:rsidP="000B4B1E">
          <w:pPr>
            <w:pStyle w:val="5789AACE9EDA4E7DB89F3240AA3D0B54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78D9ABAFBDEA443CA55C14BAA401B2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B3E93D-72A7-4316-98E9-8515B70D91D1}"/>
      </w:docPartPr>
      <w:docPartBody>
        <w:p w:rsidR="00811B4F" w:rsidRDefault="000B4B1E" w:rsidP="000B4B1E">
          <w:pPr>
            <w:pStyle w:val="78D9ABAFBDEA443CA55C14BAA401B290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3E5EF157025F4EFAA56C918B6EBBC8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DBAE4C-7CA5-4DD5-86DE-B8FFBA81E2B0}"/>
      </w:docPartPr>
      <w:docPartBody>
        <w:p w:rsidR="00811B4F" w:rsidRDefault="000B4B1E" w:rsidP="000B4B1E">
          <w:pPr>
            <w:pStyle w:val="3E5EF157025F4EFAA56C918B6EBBC8A0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1AE1D15A7EEE445E9781B59AF42C72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D07920-05BD-4214-985C-25D67B58E062}"/>
      </w:docPartPr>
      <w:docPartBody>
        <w:p w:rsidR="00811B4F" w:rsidRDefault="000B4B1E" w:rsidP="000B4B1E">
          <w:pPr>
            <w:pStyle w:val="1AE1D15A7EEE445E9781B59AF42C729C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E34126095111406CADBE6F81B684B3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C94375-0F92-4E6C-8F65-12414DC4591C}"/>
      </w:docPartPr>
      <w:docPartBody>
        <w:p w:rsidR="00811B4F" w:rsidRDefault="000B4B1E" w:rsidP="000B4B1E">
          <w:pPr>
            <w:pStyle w:val="E34126095111406CADBE6F81B684B347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F638F93C2A5E4F0F9F87E90E1139BE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D4441B-AEA0-474B-8B2E-9DE5EF3C17E4}"/>
      </w:docPartPr>
      <w:docPartBody>
        <w:p w:rsidR="00811B4F" w:rsidRDefault="000B4B1E" w:rsidP="000B4B1E">
          <w:pPr>
            <w:pStyle w:val="F638F93C2A5E4F0F9F87E90E1139BE8E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215E44C31C03401A86A89345B10397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273DEE-BA14-47E7-9E8E-DE6834FF155F}"/>
      </w:docPartPr>
      <w:docPartBody>
        <w:p w:rsidR="00811B4F" w:rsidRDefault="000B4B1E" w:rsidP="000B4B1E">
          <w:pPr>
            <w:pStyle w:val="215E44C31C03401A86A89345B1039737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64690B582D134D3097E6136A2A5418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5E1662-C163-40A3-AEA3-185B74A8E4FD}"/>
      </w:docPartPr>
      <w:docPartBody>
        <w:p w:rsidR="00811B4F" w:rsidRDefault="000B4B1E" w:rsidP="000B4B1E">
          <w:pPr>
            <w:pStyle w:val="64690B582D134D3097E6136A2A5418D3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338BF2E993614457BEC5E67AA36348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AFF31B-365F-408F-A281-99040C1418A4}"/>
      </w:docPartPr>
      <w:docPartBody>
        <w:p w:rsidR="00811B4F" w:rsidRDefault="000B4B1E" w:rsidP="000B4B1E">
          <w:pPr>
            <w:pStyle w:val="338BF2E993614457BEC5E67AA363481C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A4E1DAE98E67468F8220E6829F9085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843552-FF78-4EFA-8C81-61F2ADEDF95B}"/>
      </w:docPartPr>
      <w:docPartBody>
        <w:p w:rsidR="00811B4F" w:rsidRDefault="000B4B1E" w:rsidP="000B4B1E">
          <w:pPr>
            <w:pStyle w:val="A4E1DAE98E67468F8220E6829F9085F6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1AFA2D10459746C48F29A74807A9D3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A74696-3245-4D76-94AF-3448F6F57E67}"/>
      </w:docPartPr>
      <w:docPartBody>
        <w:p w:rsidR="00811B4F" w:rsidRDefault="000B4B1E" w:rsidP="000B4B1E">
          <w:pPr>
            <w:pStyle w:val="1AFA2D10459746C48F29A74807A9D3B3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  <w:docPart>
      <w:docPartPr>
        <w:name w:val="A79A5090AE7B4CE39023C377BA8B27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F88DC4-BE53-4CEC-AF4E-7316D604E113}"/>
      </w:docPartPr>
      <w:docPartBody>
        <w:p w:rsidR="00811B4F" w:rsidRDefault="000B4B1E" w:rsidP="000B4B1E">
          <w:pPr>
            <w:pStyle w:val="A79A5090AE7B4CE39023C377BA8B275B"/>
          </w:pPr>
          <w:r w:rsidRPr="0065141E">
            <w:rPr>
              <w:rStyle w:val="a3"/>
              <w:rFonts w:ascii="Arial" w:hAnsi="Arial" w:cs="Arial"/>
            </w:rPr>
            <w:t>Выберите элемент.</w:t>
          </w:r>
        </w:p>
      </w:docPartBody>
    </w:docPart>
    <w:docPart>
      <w:docPartPr>
        <w:name w:val="26EC5F543E0C41A6A27F7681BB2E48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F521E5-6FAE-4F03-A42B-29CE14D82AB2}"/>
      </w:docPartPr>
      <w:docPartBody>
        <w:p w:rsidR="002502A3" w:rsidRDefault="009D7F22" w:rsidP="009D7F22">
          <w:pPr>
            <w:pStyle w:val="26EC5F543E0C41A6A27F7681BB2E4813"/>
          </w:pPr>
          <w:r w:rsidRPr="00136DB0">
            <w:rPr>
              <w:rFonts w:ascii="Arial" w:hAnsi="Arial" w:cs="Arial"/>
              <w:color w:val="A6A6A6" w:themeColor="background1" w:themeShade="A6"/>
            </w:rPr>
            <w:t>Введите текст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E70"/>
    <w:rsid w:val="00080022"/>
    <w:rsid w:val="000B4B1E"/>
    <w:rsid w:val="00127018"/>
    <w:rsid w:val="002502A3"/>
    <w:rsid w:val="00481D0F"/>
    <w:rsid w:val="00791FA1"/>
    <w:rsid w:val="00811B4F"/>
    <w:rsid w:val="00993E70"/>
    <w:rsid w:val="00997C0F"/>
    <w:rsid w:val="009D7F22"/>
    <w:rsid w:val="00E2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25C59DDBB594C089BD638B027817ED5">
    <w:name w:val="325C59DDBB594C089BD638B027817ED5"/>
  </w:style>
  <w:style w:type="paragraph" w:customStyle="1" w:styleId="98C600E56C964666B50266FCAA17E961">
    <w:name w:val="98C600E56C964666B50266FCAA17E961"/>
  </w:style>
  <w:style w:type="paragraph" w:customStyle="1" w:styleId="B324513B6F864384ACDC7851BC56F529">
    <w:name w:val="B324513B6F864384ACDC7851BC56F529"/>
  </w:style>
  <w:style w:type="character" w:styleId="a3">
    <w:name w:val="Placeholder Text"/>
    <w:basedOn w:val="a0"/>
    <w:uiPriority w:val="99"/>
    <w:semiHidden/>
    <w:rsid w:val="000B4B1E"/>
    <w:rPr>
      <w:color w:val="808080"/>
    </w:rPr>
  </w:style>
  <w:style w:type="paragraph" w:customStyle="1" w:styleId="65A3D05ADD58475ABEB379C31A27F8D1">
    <w:name w:val="65A3D05ADD58475ABEB379C31A27F8D1"/>
  </w:style>
  <w:style w:type="paragraph" w:customStyle="1" w:styleId="44BB858FD2464852A3C19B6E2C0EC9F3">
    <w:name w:val="44BB858FD2464852A3C19B6E2C0EC9F3"/>
  </w:style>
  <w:style w:type="paragraph" w:customStyle="1" w:styleId="9884D8E88A644A2E9DC2CD5BE7DBB545">
    <w:name w:val="9884D8E88A644A2E9DC2CD5BE7DBB545"/>
  </w:style>
  <w:style w:type="paragraph" w:customStyle="1" w:styleId="35E63E806E454BE08DAE6C01F958720A">
    <w:name w:val="35E63E806E454BE08DAE6C01F958720A"/>
  </w:style>
  <w:style w:type="paragraph" w:customStyle="1" w:styleId="AA5691D42C834D29A38CF9E4DAC68E78">
    <w:name w:val="AA5691D42C834D29A38CF9E4DAC68E78"/>
  </w:style>
  <w:style w:type="paragraph" w:customStyle="1" w:styleId="88F4D9FA6E9C4D948A5E6BB631A15D92">
    <w:name w:val="88F4D9FA6E9C4D948A5E6BB631A15D92"/>
  </w:style>
  <w:style w:type="paragraph" w:customStyle="1" w:styleId="97BE4D2E061A43308074A5658EE41E29">
    <w:name w:val="97BE4D2E061A43308074A5658EE41E29"/>
  </w:style>
  <w:style w:type="paragraph" w:customStyle="1" w:styleId="3A773FD71D524E51A57E9F45D216E5D5">
    <w:name w:val="3A773FD71D524E51A57E9F45D216E5D5"/>
  </w:style>
  <w:style w:type="paragraph" w:customStyle="1" w:styleId="F43B6C9801C043F19EB855384C821B52">
    <w:name w:val="F43B6C9801C043F19EB855384C821B52"/>
  </w:style>
  <w:style w:type="paragraph" w:customStyle="1" w:styleId="4F51D3BBED9341469A085E0A0CED6DBD">
    <w:name w:val="4F51D3BBED9341469A085E0A0CED6DBD"/>
  </w:style>
  <w:style w:type="paragraph" w:customStyle="1" w:styleId="A6CECF3FA231490BB69F5F64B25F444B">
    <w:name w:val="A6CECF3FA231490BB69F5F64B25F444B"/>
  </w:style>
  <w:style w:type="paragraph" w:customStyle="1" w:styleId="4E159F6CEA774BC893FAF4F7DA42402C">
    <w:name w:val="4E159F6CEA774BC893FAF4F7DA42402C"/>
  </w:style>
  <w:style w:type="paragraph" w:customStyle="1" w:styleId="90EB2BD415684312A13C7F5E5337E7E0">
    <w:name w:val="90EB2BD415684312A13C7F5E5337E7E0"/>
  </w:style>
  <w:style w:type="paragraph" w:customStyle="1" w:styleId="C5CD35DEBDE8442B8F746520724037A9">
    <w:name w:val="C5CD35DEBDE8442B8F746520724037A9"/>
  </w:style>
  <w:style w:type="paragraph" w:customStyle="1" w:styleId="276A06807E8A48E3AF95E18B1615D5BF">
    <w:name w:val="276A06807E8A48E3AF95E18B1615D5BF"/>
  </w:style>
  <w:style w:type="paragraph" w:customStyle="1" w:styleId="03F5627E667D45CFAF98607A2B26F544">
    <w:name w:val="03F5627E667D45CFAF98607A2B26F544"/>
  </w:style>
  <w:style w:type="paragraph" w:customStyle="1" w:styleId="7609B8954B084A05957A419780DA7992">
    <w:name w:val="7609B8954B084A05957A419780DA7992"/>
  </w:style>
  <w:style w:type="paragraph" w:customStyle="1" w:styleId="D657E6786E29442AACFA93C5C005DA19">
    <w:name w:val="D657E6786E29442AACFA93C5C005DA19"/>
  </w:style>
  <w:style w:type="paragraph" w:customStyle="1" w:styleId="5BDC3203F7734EBCAD08B47C1C73661B">
    <w:name w:val="5BDC3203F7734EBCAD08B47C1C73661B"/>
  </w:style>
  <w:style w:type="paragraph" w:customStyle="1" w:styleId="5ED198148D0F451A9E9417CF49E4BFB5">
    <w:name w:val="5ED198148D0F451A9E9417CF49E4BFB5"/>
  </w:style>
  <w:style w:type="paragraph" w:customStyle="1" w:styleId="EC458AAEB7CE466FA2643308497611BE">
    <w:name w:val="EC458AAEB7CE466FA2643308497611BE"/>
  </w:style>
  <w:style w:type="paragraph" w:customStyle="1" w:styleId="DABAF1B385994E1B9C5D01D19A916B1D">
    <w:name w:val="DABAF1B385994E1B9C5D01D19A916B1D"/>
  </w:style>
  <w:style w:type="paragraph" w:customStyle="1" w:styleId="6499EC2BF84E48439585319B8FA5FA2D">
    <w:name w:val="6499EC2BF84E48439585319B8FA5FA2D"/>
  </w:style>
  <w:style w:type="paragraph" w:customStyle="1" w:styleId="899411C00D7B4CFD937C1F46D043907E">
    <w:name w:val="899411C00D7B4CFD937C1F46D043907E"/>
  </w:style>
  <w:style w:type="paragraph" w:customStyle="1" w:styleId="6E55C061195C4C35BD365F5A44B6F01D">
    <w:name w:val="6E55C061195C4C35BD365F5A44B6F01D"/>
  </w:style>
  <w:style w:type="paragraph" w:customStyle="1" w:styleId="7925D04D1467424A889F509B72AB3837">
    <w:name w:val="7925D04D1467424A889F509B72AB3837"/>
  </w:style>
  <w:style w:type="paragraph" w:customStyle="1" w:styleId="E28087AB72C245F6BBF2E49931E6D614">
    <w:name w:val="E28087AB72C245F6BBF2E49931E6D614"/>
  </w:style>
  <w:style w:type="paragraph" w:customStyle="1" w:styleId="78B9FAF017AB4C85AECDBB5953893A6C">
    <w:name w:val="78B9FAF017AB4C85AECDBB5953893A6C"/>
  </w:style>
  <w:style w:type="paragraph" w:customStyle="1" w:styleId="F80186D95B7D42A18B63AD076D359D86">
    <w:name w:val="F80186D95B7D42A18B63AD076D359D86"/>
  </w:style>
  <w:style w:type="paragraph" w:customStyle="1" w:styleId="C90C95B3F0F2404BB9ACFD674EBB9089">
    <w:name w:val="C90C95B3F0F2404BB9ACFD674EBB9089"/>
  </w:style>
  <w:style w:type="paragraph" w:customStyle="1" w:styleId="000059FBD3F64CA1A5E4F7ADD409DD47">
    <w:name w:val="000059FBD3F64CA1A5E4F7ADD409DD47"/>
  </w:style>
  <w:style w:type="paragraph" w:customStyle="1" w:styleId="E4AB991C18C1457B920ADF624B2CA280">
    <w:name w:val="E4AB991C18C1457B920ADF624B2CA280"/>
  </w:style>
  <w:style w:type="paragraph" w:customStyle="1" w:styleId="CBB686371242481FBA057E604F8BADF2">
    <w:name w:val="CBB686371242481FBA057E604F8BADF2"/>
  </w:style>
  <w:style w:type="paragraph" w:customStyle="1" w:styleId="13D27884945344E692D5BF6CDCDDE413">
    <w:name w:val="13D27884945344E692D5BF6CDCDDE413"/>
  </w:style>
  <w:style w:type="paragraph" w:customStyle="1" w:styleId="49D20FA249EB49BF9D1A3F7C78A1226E">
    <w:name w:val="49D20FA249EB49BF9D1A3F7C78A1226E"/>
  </w:style>
  <w:style w:type="paragraph" w:customStyle="1" w:styleId="C261BC48D1C94BD8B20B69C678A4B0A2">
    <w:name w:val="C261BC48D1C94BD8B20B69C678A4B0A2"/>
  </w:style>
  <w:style w:type="paragraph" w:customStyle="1" w:styleId="6C1602D3C7D5445B9E3D5E319E4892BD">
    <w:name w:val="6C1602D3C7D5445B9E3D5E319E4892BD"/>
  </w:style>
  <w:style w:type="paragraph" w:customStyle="1" w:styleId="27235F398655412D8AB6E860BBD11C30">
    <w:name w:val="27235F398655412D8AB6E860BBD11C30"/>
  </w:style>
  <w:style w:type="paragraph" w:customStyle="1" w:styleId="91B194ABBEBB41719E2B524A620C87A2">
    <w:name w:val="91B194ABBEBB41719E2B524A620C87A2"/>
  </w:style>
  <w:style w:type="paragraph" w:customStyle="1" w:styleId="0FBC649F1152410CB6ABE7BF9824BE0A">
    <w:name w:val="0FBC649F1152410CB6ABE7BF9824BE0A"/>
  </w:style>
  <w:style w:type="paragraph" w:customStyle="1" w:styleId="CDA7A3719A844C59AA1FB7CB8D877EE1">
    <w:name w:val="CDA7A3719A844C59AA1FB7CB8D877EE1"/>
  </w:style>
  <w:style w:type="paragraph" w:customStyle="1" w:styleId="9C28296E969D4147A2280148E27AFA18">
    <w:name w:val="9C28296E969D4147A2280148E27AFA18"/>
  </w:style>
  <w:style w:type="paragraph" w:customStyle="1" w:styleId="B44EEA586D4840EFB43BE636925836D4">
    <w:name w:val="B44EEA586D4840EFB43BE636925836D4"/>
  </w:style>
  <w:style w:type="paragraph" w:customStyle="1" w:styleId="8D76C383A3CE4378B5338575D141D7C3">
    <w:name w:val="8D76C383A3CE4378B5338575D141D7C3"/>
  </w:style>
  <w:style w:type="paragraph" w:customStyle="1" w:styleId="BC173FF149ED45CCB9E4A7A9684CDCA4">
    <w:name w:val="BC173FF149ED45CCB9E4A7A9684CDCA4"/>
  </w:style>
  <w:style w:type="paragraph" w:customStyle="1" w:styleId="082FB2B8F39A48B78D8C5E398CE7387A">
    <w:name w:val="082FB2B8F39A48B78D8C5E398CE7387A"/>
  </w:style>
  <w:style w:type="paragraph" w:customStyle="1" w:styleId="A3ECDB2F64A64353B683C8BA59F06779">
    <w:name w:val="A3ECDB2F64A64353B683C8BA59F06779"/>
  </w:style>
  <w:style w:type="paragraph" w:customStyle="1" w:styleId="DC36E09BF39042A580A8067C701F0E25">
    <w:name w:val="DC36E09BF39042A580A8067C701F0E25"/>
  </w:style>
  <w:style w:type="paragraph" w:customStyle="1" w:styleId="3FDC8188BA874E60BDBEE8DC06BEA4BB">
    <w:name w:val="3FDC8188BA874E60BDBEE8DC06BEA4BB"/>
  </w:style>
  <w:style w:type="paragraph" w:customStyle="1" w:styleId="9201F78554EB478E8F54E5047DB027CE">
    <w:name w:val="9201F78554EB478E8F54E5047DB027CE"/>
  </w:style>
  <w:style w:type="paragraph" w:customStyle="1" w:styleId="15BC9A683CA545DCAF3E2413233031A0">
    <w:name w:val="15BC9A683CA545DCAF3E2413233031A0"/>
  </w:style>
  <w:style w:type="paragraph" w:customStyle="1" w:styleId="65B74C66A0C8467EBD57812DEB529BDF">
    <w:name w:val="65B74C66A0C8467EBD57812DEB529BDF"/>
    <w:rsid w:val="000B4B1E"/>
  </w:style>
  <w:style w:type="paragraph" w:customStyle="1" w:styleId="BF8FB65BF2554816A361A708B9735917">
    <w:name w:val="BF8FB65BF2554816A361A708B9735917"/>
    <w:rsid w:val="000B4B1E"/>
  </w:style>
  <w:style w:type="paragraph" w:customStyle="1" w:styleId="89FCC7F55D9C4CBBA0FE05DA65F47BB6">
    <w:name w:val="89FCC7F55D9C4CBBA0FE05DA65F47BB6"/>
    <w:rsid w:val="000B4B1E"/>
  </w:style>
  <w:style w:type="paragraph" w:customStyle="1" w:styleId="528B96EF0CF842F9B8B8DA30D3B6EB88">
    <w:name w:val="528B96EF0CF842F9B8B8DA30D3B6EB88"/>
    <w:rsid w:val="000B4B1E"/>
  </w:style>
  <w:style w:type="paragraph" w:customStyle="1" w:styleId="F6128175FFF5480CBE20763EF1722DA1">
    <w:name w:val="F6128175FFF5480CBE20763EF1722DA1"/>
    <w:rsid w:val="000B4B1E"/>
  </w:style>
  <w:style w:type="paragraph" w:customStyle="1" w:styleId="0E81E4BB101D4572997FB9C8CBCF6AC2">
    <w:name w:val="0E81E4BB101D4572997FB9C8CBCF6AC2"/>
    <w:rsid w:val="000B4B1E"/>
  </w:style>
  <w:style w:type="paragraph" w:customStyle="1" w:styleId="AAB5DA8203744B3EAD64E46E23232D40">
    <w:name w:val="AAB5DA8203744B3EAD64E46E23232D40"/>
    <w:rsid w:val="000B4B1E"/>
  </w:style>
  <w:style w:type="paragraph" w:customStyle="1" w:styleId="E8F09ED04FB54BF299EC2B7C4ECEDCB0">
    <w:name w:val="E8F09ED04FB54BF299EC2B7C4ECEDCB0"/>
    <w:rsid w:val="000B4B1E"/>
  </w:style>
  <w:style w:type="paragraph" w:customStyle="1" w:styleId="27DE093CC07D4BC1A8F1C03385AB1896">
    <w:name w:val="27DE093CC07D4BC1A8F1C03385AB1896"/>
    <w:rsid w:val="000B4B1E"/>
  </w:style>
  <w:style w:type="paragraph" w:customStyle="1" w:styleId="8ED7E081C18A42528A9B4D2527E4F0E9">
    <w:name w:val="8ED7E081C18A42528A9B4D2527E4F0E9"/>
    <w:rsid w:val="000B4B1E"/>
  </w:style>
  <w:style w:type="paragraph" w:customStyle="1" w:styleId="4F831E6205E24DF6B80C0571371563AF">
    <w:name w:val="4F831E6205E24DF6B80C0571371563AF"/>
    <w:rsid w:val="000B4B1E"/>
  </w:style>
  <w:style w:type="paragraph" w:customStyle="1" w:styleId="0C56A74DE5FF4607B6E771014A42F363">
    <w:name w:val="0C56A74DE5FF4607B6E771014A42F363"/>
    <w:rsid w:val="000B4B1E"/>
  </w:style>
  <w:style w:type="paragraph" w:customStyle="1" w:styleId="96EE7A8CF79E438CBEFA6A8EF9A043A6">
    <w:name w:val="96EE7A8CF79E438CBEFA6A8EF9A043A6"/>
    <w:rsid w:val="000B4B1E"/>
  </w:style>
  <w:style w:type="paragraph" w:customStyle="1" w:styleId="B7D9F7EC376D47879EAEBCC22CD06269">
    <w:name w:val="B7D9F7EC376D47879EAEBCC22CD06269"/>
    <w:rsid w:val="000B4B1E"/>
  </w:style>
  <w:style w:type="paragraph" w:customStyle="1" w:styleId="8D595AC6E60848E59146103FD7F0ACD7">
    <w:name w:val="8D595AC6E60848E59146103FD7F0ACD7"/>
    <w:rsid w:val="000B4B1E"/>
  </w:style>
  <w:style w:type="paragraph" w:customStyle="1" w:styleId="591F10DB99844DA8A256AB8CB3DEAD85">
    <w:name w:val="591F10DB99844DA8A256AB8CB3DEAD85"/>
    <w:rsid w:val="000B4B1E"/>
  </w:style>
  <w:style w:type="paragraph" w:customStyle="1" w:styleId="E9E7B3A07FE84AB9B918F8614938B454">
    <w:name w:val="E9E7B3A07FE84AB9B918F8614938B454"/>
    <w:rsid w:val="000B4B1E"/>
  </w:style>
  <w:style w:type="paragraph" w:customStyle="1" w:styleId="D7EEC39BB2D34208A6F7649569205852">
    <w:name w:val="D7EEC39BB2D34208A6F7649569205852"/>
    <w:rsid w:val="000B4B1E"/>
  </w:style>
  <w:style w:type="paragraph" w:customStyle="1" w:styleId="921DA6882D284BAC84C9F58C27276809">
    <w:name w:val="921DA6882D284BAC84C9F58C27276809"/>
    <w:rsid w:val="000B4B1E"/>
  </w:style>
  <w:style w:type="paragraph" w:customStyle="1" w:styleId="B0A289426ED44535B19642638AF8BDBB">
    <w:name w:val="B0A289426ED44535B19642638AF8BDBB"/>
    <w:rsid w:val="000B4B1E"/>
  </w:style>
  <w:style w:type="paragraph" w:customStyle="1" w:styleId="1A6FB49DDA5542E8B6B63C8A742B0AE5">
    <w:name w:val="1A6FB49DDA5542E8B6B63C8A742B0AE5"/>
    <w:rsid w:val="000B4B1E"/>
  </w:style>
  <w:style w:type="paragraph" w:customStyle="1" w:styleId="0E1BDC0379C64232BF74B73389BBAD5B">
    <w:name w:val="0E1BDC0379C64232BF74B73389BBAD5B"/>
    <w:rsid w:val="000B4B1E"/>
  </w:style>
  <w:style w:type="paragraph" w:customStyle="1" w:styleId="CABFDE369F5F405D85873640ECA99643">
    <w:name w:val="CABFDE369F5F405D85873640ECA99643"/>
    <w:rsid w:val="000B4B1E"/>
  </w:style>
  <w:style w:type="paragraph" w:customStyle="1" w:styleId="A1FF53C4F8BE468BAF638716F7D6D959">
    <w:name w:val="A1FF53C4F8BE468BAF638716F7D6D959"/>
    <w:rsid w:val="000B4B1E"/>
  </w:style>
  <w:style w:type="paragraph" w:customStyle="1" w:styleId="A6B5F61BE6584AB5BDAE26CB0F5DAB91">
    <w:name w:val="A6B5F61BE6584AB5BDAE26CB0F5DAB91"/>
    <w:rsid w:val="000B4B1E"/>
  </w:style>
  <w:style w:type="paragraph" w:customStyle="1" w:styleId="84A3DF8D533548F8A6CA1ED6DB7CC68C">
    <w:name w:val="84A3DF8D533548F8A6CA1ED6DB7CC68C"/>
    <w:rsid w:val="000B4B1E"/>
  </w:style>
  <w:style w:type="paragraph" w:customStyle="1" w:styleId="2E732B9D9EB642DBAC57DD841B7105FF">
    <w:name w:val="2E732B9D9EB642DBAC57DD841B7105FF"/>
    <w:rsid w:val="000B4B1E"/>
  </w:style>
  <w:style w:type="paragraph" w:customStyle="1" w:styleId="B830FC77670B455D82E122B2EF1EFDF7">
    <w:name w:val="B830FC77670B455D82E122B2EF1EFDF7"/>
    <w:rsid w:val="000B4B1E"/>
  </w:style>
  <w:style w:type="paragraph" w:customStyle="1" w:styleId="11BDDEB949FC48A78B1D4F8793DB1AC7">
    <w:name w:val="11BDDEB949FC48A78B1D4F8793DB1AC7"/>
    <w:rsid w:val="000B4B1E"/>
  </w:style>
  <w:style w:type="paragraph" w:customStyle="1" w:styleId="DA06836920194FEDB4F6B49E74C846D7">
    <w:name w:val="DA06836920194FEDB4F6B49E74C846D7"/>
    <w:rsid w:val="000B4B1E"/>
  </w:style>
  <w:style w:type="paragraph" w:customStyle="1" w:styleId="84A8B0D656F54A0E84B17B374DA9ABC9">
    <w:name w:val="84A8B0D656F54A0E84B17B374DA9ABC9"/>
    <w:rsid w:val="000B4B1E"/>
  </w:style>
  <w:style w:type="paragraph" w:customStyle="1" w:styleId="2C19A532C80D40E7B3ED32AE766F767F">
    <w:name w:val="2C19A532C80D40E7B3ED32AE766F767F"/>
    <w:rsid w:val="000B4B1E"/>
  </w:style>
  <w:style w:type="paragraph" w:customStyle="1" w:styleId="B9219587CC6D415EB728CE7EC65E5AC6">
    <w:name w:val="B9219587CC6D415EB728CE7EC65E5AC6"/>
    <w:rsid w:val="000B4B1E"/>
  </w:style>
  <w:style w:type="paragraph" w:customStyle="1" w:styleId="0CD1CFEAEECE4534A5C0D60F3C96DDBD">
    <w:name w:val="0CD1CFEAEECE4534A5C0D60F3C96DDBD"/>
    <w:rsid w:val="000B4B1E"/>
  </w:style>
  <w:style w:type="paragraph" w:customStyle="1" w:styleId="D79F75B737C54DBC9927B5F282400534">
    <w:name w:val="D79F75B737C54DBC9927B5F282400534"/>
    <w:rsid w:val="000B4B1E"/>
  </w:style>
  <w:style w:type="paragraph" w:customStyle="1" w:styleId="7CCE3699BA8941E6AACE38D1ADA7DDED">
    <w:name w:val="7CCE3699BA8941E6AACE38D1ADA7DDED"/>
    <w:rsid w:val="000B4B1E"/>
  </w:style>
  <w:style w:type="paragraph" w:customStyle="1" w:styleId="C1639890788D446EB20E1FACB2B5DD84">
    <w:name w:val="C1639890788D446EB20E1FACB2B5DD84"/>
    <w:rsid w:val="000B4B1E"/>
  </w:style>
  <w:style w:type="paragraph" w:customStyle="1" w:styleId="2629B304E3F24428B38CE61C64B2B7AB">
    <w:name w:val="2629B304E3F24428B38CE61C64B2B7AB"/>
    <w:rsid w:val="000B4B1E"/>
  </w:style>
  <w:style w:type="paragraph" w:customStyle="1" w:styleId="BE300CB9C3F447C68807BEBA960B1750">
    <w:name w:val="BE300CB9C3F447C68807BEBA960B1750"/>
    <w:rsid w:val="000B4B1E"/>
  </w:style>
  <w:style w:type="paragraph" w:customStyle="1" w:styleId="B35D4A0F54764A1490AAE105EB5C2BFC">
    <w:name w:val="B35D4A0F54764A1490AAE105EB5C2BFC"/>
    <w:rsid w:val="000B4B1E"/>
  </w:style>
  <w:style w:type="paragraph" w:customStyle="1" w:styleId="D533AAA1D6164BB9B885F3C4CEFE537B">
    <w:name w:val="D533AAA1D6164BB9B885F3C4CEFE537B"/>
    <w:rsid w:val="000B4B1E"/>
  </w:style>
  <w:style w:type="paragraph" w:customStyle="1" w:styleId="7A2704FDD8034997AF684A527DEF3958">
    <w:name w:val="7A2704FDD8034997AF684A527DEF3958"/>
    <w:rsid w:val="000B4B1E"/>
  </w:style>
  <w:style w:type="paragraph" w:customStyle="1" w:styleId="477819DC463F4FD6A748343B15DDED18">
    <w:name w:val="477819DC463F4FD6A748343B15DDED18"/>
    <w:rsid w:val="000B4B1E"/>
  </w:style>
  <w:style w:type="paragraph" w:customStyle="1" w:styleId="5789AACE9EDA4E7DB89F3240AA3D0B54">
    <w:name w:val="5789AACE9EDA4E7DB89F3240AA3D0B54"/>
    <w:rsid w:val="000B4B1E"/>
  </w:style>
  <w:style w:type="paragraph" w:customStyle="1" w:styleId="78D9ABAFBDEA443CA55C14BAA401B290">
    <w:name w:val="78D9ABAFBDEA443CA55C14BAA401B290"/>
    <w:rsid w:val="000B4B1E"/>
  </w:style>
  <w:style w:type="paragraph" w:customStyle="1" w:styleId="38A80859C42C4FA7B893CB39C5FCF57E">
    <w:name w:val="38A80859C42C4FA7B893CB39C5FCF57E"/>
    <w:rsid w:val="000B4B1E"/>
  </w:style>
  <w:style w:type="paragraph" w:customStyle="1" w:styleId="3E5EF157025F4EFAA56C918B6EBBC8A0">
    <w:name w:val="3E5EF157025F4EFAA56C918B6EBBC8A0"/>
    <w:rsid w:val="000B4B1E"/>
  </w:style>
  <w:style w:type="paragraph" w:customStyle="1" w:styleId="1AE1D15A7EEE445E9781B59AF42C729C">
    <w:name w:val="1AE1D15A7EEE445E9781B59AF42C729C"/>
    <w:rsid w:val="000B4B1E"/>
  </w:style>
  <w:style w:type="paragraph" w:customStyle="1" w:styleId="E34126095111406CADBE6F81B684B347">
    <w:name w:val="E34126095111406CADBE6F81B684B347"/>
    <w:rsid w:val="000B4B1E"/>
  </w:style>
  <w:style w:type="paragraph" w:customStyle="1" w:styleId="F638F93C2A5E4F0F9F87E90E1139BE8E">
    <w:name w:val="F638F93C2A5E4F0F9F87E90E1139BE8E"/>
    <w:rsid w:val="000B4B1E"/>
  </w:style>
  <w:style w:type="paragraph" w:customStyle="1" w:styleId="215E44C31C03401A86A89345B1039737">
    <w:name w:val="215E44C31C03401A86A89345B1039737"/>
    <w:rsid w:val="000B4B1E"/>
  </w:style>
  <w:style w:type="paragraph" w:customStyle="1" w:styleId="64690B582D134D3097E6136A2A5418D3">
    <w:name w:val="64690B582D134D3097E6136A2A5418D3"/>
    <w:rsid w:val="000B4B1E"/>
  </w:style>
  <w:style w:type="paragraph" w:customStyle="1" w:styleId="338BF2E993614457BEC5E67AA363481C">
    <w:name w:val="338BF2E993614457BEC5E67AA363481C"/>
    <w:rsid w:val="000B4B1E"/>
  </w:style>
  <w:style w:type="paragraph" w:customStyle="1" w:styleId="A4E1DAE98E67468F8220E6829F9085F6">
    <w:name w:val="A4E1DAE98E67468F8220E6829F9085F6"/>
    <w:rsid w:val="000B4B1E"/>
  </w:style>
  <w:style w:type="paragraph" w:customStyle="1" w:styleId="1AFA2D10459746C48F29A74807A9D3B3">
    <w:name w:val="1AFA2D10459746C48F29A74807A9D3B3"/>
    <w:rsid w:val="000B4B1E"/>
  </w:style>
  <w:style w:type="paragraph" w:customStyle="1" w:styleId="A79A5090AE7B4CE39023C377BA8B275B">
    <w:name w:val="A79A5090AE7B4CE39023C377BA8B275B"/>
    <w:rsid w:val="000B4B1E"/>
  </w:style>
  <w:style w:type="paragraph" w:customStyle="1" w:styleId="26EC5F543E0C41A6A27F7681BB2E4813">
    <w:name w:val="26EC5F543E0C41A6A27F7681BB2E4813"/>
    <w:rsid w:val="009D7F2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88A1D-1642-43B9-A0FE-74125698E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oproslist_schwank.ru_radiant (1).dotx</Template>
  <TotalTime>1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выполнения теплового расчета системы отопления</vt:lpstr>
    </vt:vector>
  </TitlesOfParts>
  <Company/>
  <LinksUpToDate>false</LinksUpToDate>
  <CharactersWithSpaces>3024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выполнения теплового расчета системы отопления</dc:title>
  <dc:creator>user</dc:creator>
  <cp:keywords>газовые инфракрасные излучатели, газовые воздухонагреватели</cp:keywords>
  <dc:description>АО "Сибшванк"</dc:description>
  <cp:lastModifiedBy>Игорь Губкин</cp:lastModifiedBy>
  <cp:revision>4</cp:revision>
  <cp:lastPrinted>2022-06-16T04:46:00Z</cp:lastPrinted>
  <dcterms:created xsi:type="dcterms:W3CDTF">2025-06-27T07:47:00Z</dcterms:created>
  <dcterms:modified xsi:type="dcterms:W3CDTF">2025-06-27T07:47:00Z</dcterms:modified>
</cp:coreProperties>
</file>